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4E" w:rsidRPr="00BC5FBE" w:rsidRDefault="004F0D4E" w:rsidP="00BC5FBE">
      <w:pPr>
        <w:widowControl/>
        <w:snapToGrid w:val="0"/>
        <w:spacing w:line="440" w:lineRule="exact"/>
        <w:ind w:left="1962" w:hangingChars="700" w:hanging="1962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/>
          <w:b/>
          <w:kern w:val="0"/>
          <w:sz w:val="28"/>
          <w:szCs w:val="28"/>
        </w:rPr>
        <w:t>103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年</w:t>
      </w: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運動行銷贊助研討會</w:t>
      </w:r>
      <w:r>
        <w:rPr>
          <w:rFonts w:ascii="標楷體" w:eastAsia="標楷體" w:hAnsi="標楷體" w:cs="新細明體"/>
          <w:b/>
          <w:kern w:val="0"/>
          <w:sz w:val="28"/>
          <w:szCs w:val="28"/>
        </w:rPr>
        <w:t xml:space="preserve"> </w:t>
      </w:r>
      <w:r w:rsidRPr="00BD0E2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簡章</w:t>
      </w:r>
    </w:p>
    <w:p w:rsidR="004F0D4E" w:rsidRPr="00BC5FBE" w:rsidRDefault="004F0D4E" w:rsidP="00BC5FBE">
      <w:pPr>
        <w:widowControl/>
        <w:snapToGrid w:val="0"/>
        <w:spacing w:line="440" w:lineRule="exact"/>
        <w:ind w:left="1962" w:hangingChars="700" w:hanging="1962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壹、計畫緣起</w:t>
      </w:r>
    </w:p>
    <w:p w:rsidR="004F0D4E" w:rsidRPr="00BC5FBE" w:rsidRDefault="004F0D4E" w:rsidP="00BC5FBE">
      <w:pPr>
        <w:pStyle w:val="ListParagraph"/>
        <w:widowControl/>
        <w:numPr>
          <w:ilvl w:val="0"/>
          <w:numId w:val="3"/>
        </w:numPr>
        <w:snapToGrid w:val="0"/>
        <w:spacing w:line="440" w:lineRule="exact"/>
        <w:ind w:leftChars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背景</w:t>
      </w:r>
    </w:p>
    <w:p w:rsidR="004F0D4E" w:rsidRPr="00BC5FBE" w:rsidRDefault="004F0D4E" w:rsidP="0033320F">
      <w:pPr>
        <w:widowControl/>
        <w:snapToGrid w:val="0"/>
        <w:spacing w:line="360" w:lineRule="auto"/>
        <w:ind w:left="72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近年來運動風氣興起，各種體育活動如雨後春筍般相繼舉辦，各體育團體也冀求國家能夠針對該單項投入更多的資源。然國家預算有限，單單倚靠政府推動各項體育發展，難能造成廣大的回響。反之眾家爭搶有限的經費，不僅未能加強重點項目達成顯著的</w:t>
      </w:r>
      <w:r w:rsidRPr="000F484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效果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分散的資源也讓更多體育團體陷入巧婦難為無米之炊的窘境。因此，我國積極發展運動產業，希望結合企業的力量，製造雙贏的契機。綜觀世界各國運動推展的趨勢，也是透過商業模式的運作，匯集更多的資金與物力，用以支持體育活動的執行，提升賽會更多元豐富的附加價值，以吸引民眾全心全力的投入和參與。</w:t>
      </w:r>
    </w:p>
    <w:p w:rsidR="004F0D4E" w:rsidRPr="00BC5FBE" w:rsidRDefault="004F0D4E" w:rsidP="00BC5FBE">
      <w:pPr>
        <w:widowControl/>
        <w:snapToGrid w:val="0"/>
        <w:spacing w:line="440" w:lineRule="exact"/>
        <w:ind w:left="1962" w:hangingChars="700" w:hanging="1962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二、目的</w:t>
      </w:r>
    </w:p>
    <w:p w:rsidR="004F0D4E" w:rsidRDefault="004F0D4E" w:rsidP="0033320F">
      <w:pPr>
        <w:widowControl/>
        <w:snapToGrid w:val="0"/>
        <w:spacing w:line="360" w:lineRule="auto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使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全國各體育單項運動學（協）會、體育運動相關政府機關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、運動產</w:t>
      </w:r>
    </w:p>
    <w:p w:rsidR="004F0D4E" w:rsidRDefault="004F0D4E" w:rsidP="0033320F">
      <w:pPr>
        <w:widowControl/>
        <w:snapToGrid w:val="0"/>
        <w:spacing w:line="360" w:lineRule="auto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業從業人員瞭解我國目前運動產業政策。</w:t>
      </w:r>
    </w:p>
    <w:p w:rsidR="004F0D4E" w:rsidRPr="00BC5FBE" w:rsidRDefault="004F0D4E" w:rsidP="0033320F">
      <w:pPr>
        <w:widowControl/>
        <w:snapToGrid w:val="0"/>
        <w:spacing w:line="360" w:lineRule="auto"/>
        <w:ind w:left="1960" w:hangingChars="700" w:hanging="196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讓全國各體育單項運動學（協）會、體育運動相關政府機關，瞭解運</w:t>
      </w:r>
    </w:p>
    <w:p w:rsidR="004F0D4E" w:rsidRPr="00BC5FBE" w:rsidRDefault="004F0D4E" w:rsidP="0033320F">
      <w:pPr>
        <w:widowControl/>
        <w:snapToGrid w:val="0"/>
        <w:spacing w:line="360" w:lineRule="auto"/>
        <w:ind w:leftChars="250" w:left="1860" w:hangingChars="450" w:hanging="126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動行銷贊助的意義與模式。</w:t>
      </w:r>
    </w:p>
    <w:p w:rsidR="004F0D4E" w:rsidRPr="00BC5FBE" w:rsidRDefault="004F0D4E" w:rsidP="0033320F">
      <w:pPr>
        <w:widowControl/>
        <w:snapToGrid w:val="0"/>
        <w:spacing w:line="360" w:lineRule="auto"/>
        <w:ind w:left="566" w:hangingChars="202" w:hanging="566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三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2B31E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透過實務分析與演練，培養各體育相關人員撰寫行銷贊助企劃案之能力。</w:t>
      </w:r>
    </w:p>
    <w:p w:rsidR="004F0D4E" w:rsidRPr="00BC5FBE" w:rsidRDefault="004F0D4E" w:rsidP="0033320F">
      <w:pPr>
        <w:widowControl/>
        <w:snapToGrid w:val="0"/>
        <w:spacing w:line="360" w:lineRule="auto"/>
        <w:ind w:left="1960" w:hangingChars="700" w:hanging="196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四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藉由成功案例的分享，汲取並掌握爭取企業贊助的要領。</w:t>
      </w:r>
    </w:p>
    <w:p w:rsidR="004F0D4E" w:rsidRPr="002B31EF" w:rsidRDefault="004F0D4E" w:rsidP="005664B1">
      <w:pPr>
        <w:widowControl/>
        <w:snapToGrid w:val="0"/>
        <w:spacing w:line="360" w:lineRule="auto"/>
        <w:ind w:left="1960" w:hangingChars="700" w:hanging="196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五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學習剖析和瞭解贊助者之需求，並利用活動結合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金門當地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行銷。</w:t>
      </w:r>
    </w:p>
    <w:p w:rsidR="004F0D4E" w:rsidRPr="00C778A4" w:rsidRDefault="004F0D4E" w:rsidP="00C778A4">
      <w:pPr>
        <w:pStyle w:val="ListParagraph"/>
        <w:widowControl/>
        <w:numPr>
          <w:ilvl w:val="0"/>
          <w:numId w:val="12"/>
        </w:numPr>
        <w:snapToGrid w:val="0"/>
        <w:spacing w:line="440" w:lineRule="exact"/>
        <w:ind w:leftChars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C778A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單位名稱</w:t>
      </w:r>
    </w:p>
    <w:p w:rsidR="004F0D4E" w:rsidRDefault="004F0D4E" w:rsidP="00C778A4">
      <w:pPr>
        <w:pStyle w:val="ListParagraph"/>
        <w:widowControl/>
        <w:numPr>
          <w:ilvl w:val="0"/>
          <w:numId w:val="11"/>
        </w:numPr>
        <w:tabs>
          <w:tab w:val="left" w:pos="567"/>
        </w:tabs>
        <w:snapToGrid w:val="0"/>
        <w:spacing w:line="44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778A4">
        <w:rPr>
          <w:rFonts w:ascii="標楷體" w:eastAsia="標楷體" w:hAnsi="標楷體" w:cs="新細明體" w:hint="eastAsia"/>
          <w:kern w:val="0"/>
          <w:sz w:val="28"/>
          <w:szCs w:val="28"/>
        </w:rPr>
        <w:t>指導單位：教育部體育署</w:t>
      </w:r>
    </w:p>
    <w:p w:rsidR="004F0D4E" w:rsidRDefault="004F0D4E" w:rsidP="00C778A4">
      <w:pPr>
        <w:pStyle w:val="ListParagraph"/>
        <w:widowControl/>
        <w:numPr>
          <w:ilvl w:val="0"/>
          <w:numId w:val="11"/>
        </w:numPr>
        <w:tabs>
          <w:tab w:val="left" w:pos="567"/>
        </w:tabs>
        <w:snapToGrid w:val="0"/>
        <w:spacing w:line="44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778A4">
        <w:rPr>
          <w:rFonts w:ascii="標楷體" w:eastAsia="標楷體" w:hAnsi="標楷體" w:cs="新細明體" w:hint="eastAsia"/>
          <w:kern w:val="0"/>
          <w:sz w:val="28"/>
          <w:szCs w:val="28"/>
        </w:rPr>
        <w:t>主辦單位：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金門縣政府、</w:t>
      </w:r>
      <w:r w:rsidRPr="00C778A4">
        <w:rPr>
          <w:rFonts w:ascii="標楷體" w:eastAsia="標楷體" w:hAnsi="標楷體" w:cs="新細明體" w:hint="eastAsia"/>
          <w:kern w:val="0"/>
          <w:sz w:val="28"/>
          <w:szCs w:val="28"/>
        </w:rPr>
        <w:t>中華民國體育運動總會</w:t>
      </w:r>
    </w:p>
    <w:p w:rsidR="004F0D4E" w:rsidRDefault="004F0D4E" w:rsidP="00C778A4">
      <w:pPr>
        <w:pStyle w:val="ListParagraph"/>
        <w:widowControl/>
        <w:numPr>
          <w:ilvl w:val="0"/>
          <w:numId w:val="11"/>
        </w:numPr>
        <w:tabs>
          <w:tab w:val="left" w:pos="567"/>
        </w:tabs>
        <w:snapToGrid w:val="0"/>
        <w:spacing w:line="44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C778A4">
        <w:rPr>
          <w:rFonts w:ascii="標楷體" w:eastAsia="標楷體" w:hAnsi="標楷體" w:cs="新細明體" w:hint="eastAsia"/>
          <w:kern w:val="0"/>
          <w:sz w:val="28"/>
          <w:szCs w:val="28"/>
        </w:rPr>
        <w:t>協辦單位：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金門縣政府教育處、國立金門大學、金門體育會、金門雲林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     </w:t>
      </w:r>
    </w:p>
    <w:p w:rsidR="004F0D4E" w:rsidRDefault="004F0D4E" w:rsidP="005664B1">
      <w:pPr>
        <w:pStyle w:val="ListParagraph"/>
        <w:widowControl/>
        <w:tabs>
          <w:tab w:val="left" w:pos="567"/>
        </w:tabs>
        <w:snapToGrid w:val="0"/>
        <w:spacing w:line="440" w:lineRule="exact"/>
        <w:ind w:leftChars="0" w:firstLineChars="537" w:firstLine="1504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同鄉會</w:t>
      </w:r>
    </w:p>
    <w:p w:rsidR="004F0D4E" w:rsidRPr="00C778A4" w:rsidRDefault="004F0D4E" w:rsidP="00C778A4">
      <w:pPr>
        <w:pStyle w:val="ListParagraph"/>
        <w:widowControl/>
        <w:numPr>
          <w:ilvl w:val="0"/>
          <w:numId w:val="11"/>
        </w:numPr>
        <w:tabs>
          <w:tab w:val="left" w:pos="567"/>
        </w:tabs>
        <w:snapToGrid w:val="0"/>
        <w:spacing w:line="44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贊助單位：</w:t>
      </w:r>
      <w:r w:rsidRPr="00C778A4">
        <w:rPr>
          <w:rFonts w:ascii="標楷體" w:eastAsia="標楷體" w:hAnsi="標楷體" w:cs="新細明體" w:hint="eastAsia"/>
          <w:kern w:val="0"/>
          <w:sz w:val="28"/>
          <w:szCs w:val="28"/>
        </w:rPr>
        <w:t>金門酒廠</w:t>
      </w:r>
    </w:p>
    <w:p w:rsidR="004F0D4E" w:rsidRDefault="004F0D4E" w:rsidP="005664B1">
      <w:pPr>
        <w:widowControl/>
        <w:snapToGrid w:val="0"/>
        <w:spacing w:line="440" w:lineRule="exact"/>
        <w:ind w:left="1962" w:hangingChars="700" w:hanging="1962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4F0D4E" w:rsidRPr="00CA5EA0" w:rsidRDefault="004F0D4E" w:rsidP="00CA5EA0">
      <w:pPr>
        <w:widowControl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參、主題：運動行銷贊助</w:t>
      </w:r>
      <w:r w:rsidRPr="00BC5FBE">
        <w:rPr>
          <w:rFonts w:ascii="標楷體" w:eastAsia="標楷體" w:hAnsi="標楷體" w:cs="新細明體"/>
          <w:b/>
          <w:kern w:val="0"/>
          <w:sz w:val="28"/>
          <w:szCs w:val="28"/>
        </w:rPr>
        <w:t>--</w:t>
      </w: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製造雙贏的合作關係</w:t>
      </w:r>
    </w:p>
    <w:p w:rsidR="004F0D4E" w:rsidRPr="00BC5FBE" w:rsidRDefault="004F0D4E" w:rsidP="0033320F">
      <w:pPr>
        <w:widowControl/>
        <w:snapToGrid w:val="0"/>
        <w:spacing w:line="360" w:lineRule="auto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肆、會議形式：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一、專題演講：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推動企業贊助運動產業方案、運動行銷贊助概念與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趨勢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二、實作演練：運動行銷贊助企劃案之撰寫，運動贊助之洽談技巧演練。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三、實例分析：</w:t>
      </w:r>
      <w:r w:rsidRPr="00FB166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運動賽會的資源籌募與經驗分享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四、經驗分享：以企業角度瞭解贊助需求與行銷操作模式。</w:t>
      </w:r>
    </w:p>
    <w:p w:rsidR="004F0D4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五、綜合座談</w:t>
      </w:r>
    </w:p>
    <w:p w:rsidR="004F0D4E" w:rsidRPr="00BC5FBE" w:rsidRDefault="004F0D4E" w:rsidP="0033320F">
      <w:pPr>
        <w:widowControl/>
        <w:snapToGrid w:val="0"/>
        <w:spacing w:line="360" w:lineRule="auto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伍、參加對象及預計參加人數：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一、參加對象：</w:t>
      </w:r>
      <w:r w:rsidRPr="00BC5FBE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一</w:t>
      </w:r>
      <w:r w:rsidRPr="00BC5FBE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全國各體育運動單項學（協）會代表暨行政人員。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            </w:t>
      </w:r>
      <w:r w:rsidRPr="00BC5FBE">
        <w:rPr>
          <w:rFonts w:ascii="標楷體" w:eastAsia="標楷體" w:hAnsi="標楷體" w:cs="新細明體"/>
          <w:kern w:val="0"/>
          <w:sz w:val="28"/>
          <w:szCs w:val="28"/>
        </w:rPr>
        <w:t xml:space="preserve"> (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二</w:t>
      </w:r>
      <w:r w:rsidRPr="00BC5FBE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全國各地方政府體育主管機關</w:t>
      </w:r>
      <w:r w:rsidRPr="000F484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代表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kern w:val="0"/>
          <w:sz w:val="28"/>
          <w:szCs w:val="28"/>
        </w:rPr>
        <w:t xml:space="preserve">              (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 w:rsidRPr="00BC5FBE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一般企業贊助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體育運動之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行銷部門人員。</w:t>
      </w:r>
    </w:p>
    <w:p w:rsidR="004F0D4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kern w:val="0"/>
          <w:sz w:val="28"/>
          <w:szCs w:val="28"/>
        </w:rPr>
        <w:t xml:space="preserve">              (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Pr="00BC5FBE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運動產業相關從業人員。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              (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>
        <w:rPr>
          <w:rFonts w:ascii="標楷體" w:eastAsia="標楷體" w:hAnsi="標楷體" w:cs="新細明體"/>
          <w:kern w:val="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金門地區運動觀光旅遊業者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4F0D4E" w:rsidRPr="0033320F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二、預計參加人數：</w:t>
      </w:r>
      <w:r>
        <w:rPr>
          <w:rFonts w:ascii="標楷體" w:eastAsia="標楷體" w:hAnsi="標楷體" w:cs="新細明體"/>
          <w:kern w:val="0"/>
          <w:sz w:val="28"/>
          <w:szCs w:val="28"/>
        </w:rPr>
        <w:t>50~80</w:t>
      </w: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人。</w:t>
      </w:r>
    </w:p>
    <w:p w:rsidR="004F0D4E" w:rsidRPr="00BC5FBE" w:rsidRDefault="004F0D4E" w:rsidP="0033320F">
      <w:pPr>
        <w:widowControl/>
        <w:snapToGrid w:val="0"/>
        <w:spacing w:line="360" w:lineRule="auto"/>
        <w:ind w:left="1962" w:hangingChars="700" w:hanging="1962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陸、實施內容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一、時間：</w:t>
      </w:r>
    </w:p>
    <w:p w:rsidR="004F0D4E" w:rsidRPr="00F53F1B" w:rsidRDefault="004F0D4E" w:rsidP="0033320F">
      <w:pPr>
        <w:widowControl/>
        <w:snapToGrid w:val="0"/>
        <w:spacing w:line="360" w:lineRule="auto"/>
        <w:ind w:left="57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10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3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1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2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月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1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1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日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(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星期四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上午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8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時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30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分至</w:t>
      </w:r>
    </w:p>
    <w:p w:rsidR="004F0D4E" w:rsidRPr="00F53F1B" w:rsidRDefault="004F0D4E" w:rsidP="0033320F">
      <w:pPr>
        <w:widowControl/>
        <w:snapToGrid w:val="0"/>
        <w:spacing w:line="360" w:lineRule="auto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10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3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1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2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月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1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2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日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(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星期五</w:t>
      </w:r>
      <w:r w:rsidRPr="00F53F1B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中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午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12</w:t>
      </w:r>
      <w:r w:rsidRPr="00F53F1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時</w:t>
      </w:r>
    </w:p>
    <w:p w:rsidR="004F0D4E" w:rsidRPr="00BC5FBE" w:rsidRDefault="004F0D4E" w:rsidP="0033320F">
      <w:pPr>
        <w:widowControl/>
        <w:snapToGrid w:val="0"/>
        <w:spacing w:line="360" w:lineRule="auto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二、地點：</w:t>
      </w:r>
    </w:p>
    <w:p w:rsidR="004F0D4E" w:rsidRDefault="004F0D4E" w:rsidP="0033320F">
      <w:pPr>
        <w:widowControl/>
        <w:snapToGrid w:val="0"/>
        <w:spacing w:line="360" w:lineRule="auto"/>
        <w:ind w:leftChars="116" w:left="278" w:firstLineChars="102" w:firstLine="286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國立金門大學</w:t>
      </w:r>
    </w:p>
    <w:p w:rsidR="004F0D4E" w:rsidRPr="003F1A30" w:rsidRDefault="004F0D4E" w:rsidP="0033320F">
      <w:pPr>
        <w:widowControl/>
        <w:snapToGrid w:val="0"/>
        <w:spacing w:line="360" w:lineRule="auto"/>
        <w:ind w:leftChars="116" w:left="278" w:firstLineChars="102" w:firstLine="286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(</w:t>
      </w:r>
      <w:r w:rsidRPr="003F1A3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金門縣金寧鄉大學路一號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三、課程內容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(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專題演講：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推動企業贊助運動產業方案、運動行銷贊助概念與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趨勢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(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實作演練：運動行銷贊助企劃案之撰寫，運動贊助之洽談技巧演練。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(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三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實例分析：</w:t>
      </w:r>
      <w:r w:rsidRPr="00A5225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運動賽會的資源籌募與經驗分享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4F0D4E" w:rsidRPr="00BC5FB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(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四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經驗分享：以企業角度瞭解贊助需求與行銷操作模式。</w:t>
      </w:r>
    </w:p>
    <w:p w:rsidR="004F0D4E" w:rsidRDefault="004F0D4E" w:rsidP="0033320F">
      <w:pPr>
        <w:widowControl/>
        <w:snapToGrid w:val="0"/>
        <w:spacing w:line="360" w:lineRule="auto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(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五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綜合座談</w:t>
      </w:r>
    </w:p>
    <w:p w:rsidR="004F0D4E" w:rsidRPr="00BC5FBE" w:rsidRDefault="004F0D4E" w:rsidP="00BC5FBE">
      <w:pPr>
        <w:widowControl/>
        <w:snapToGrid w:val="0"/>
        <w:spacing w:line="44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kern w:val="0"/>
          <w:sz w:val="28"/>
          <w:szCs w:val="28"/>
        </w:rPr>
        <w:t>四、活動流程</w:t>
      </w: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69"/>
        <w:gridCol w:w="2552"/>
        <w:gridCol w:w="5102"/>
      </w:tblGrid>
      <w:tr w:rsidR="004F0D4E" w:rsidRPr="002B55FB" w:rsidTr="00337853">
        <w:trPr>
          <w:trHeight w:val="340"/>
          <w:jc w:val="center"/>
        </w:trPr>
        <w:tc>
          <w:tcPr>
            <w:tcW w:w="94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12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月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11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日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四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時間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F0D4E" w:rsidRPr="00945EA3" w:rsidRDefault="004F0D4E" w:rsidP="00826E14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研習內容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F0D4E" w:rsidRPr="00945EA3" w:rsidRDefault="004F0D4E" w:rsidP="00826E14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備註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7239A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08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30-09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報到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領取手冊及水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7239A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09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00-09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始業式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Pr="00945EA3" w:rsidRDefault="004F0D4E" w:rsidP="00945EA3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117639">
              <w:rPr>
                <w:rFonts w:ascii="Times New Roman" w:eastAsia="標楷體" w:hAnsi="Times New Roman" w:hint="eastAsia"/>
                <w:kern w:val="0"/>
                <w:szCs w:val="24"/>
              </w:rPr>
              <w:t>中華民國體育運動總會</w:t>
            </w:r>
            <w:r w:rsidRPr="00117639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117639">
              <w:rPr>
                <w:rFonts w:ascii="Times New Roman" w:eastAsia="標楷體" w:hAnsi="Times New Roman" w:hint="eastAsia"/>
                <w:kern w:val="0"/>
                <w:szCs w:val="24"/>
              </w:rPr>
              <w:t>張朝國會長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7239A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09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20-10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7239A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推動企業贊助運動產業方案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Default="004F0D4E" w:rsidP="00B74093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引言人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117639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中華民國體育運動總會張至滿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秘書長</w:t>
            </w:r>
          </w:p>
          <w:p w:rsidR="004F0D4E" w:rsidRPr="00945EA3" w:rsidRDefault="004F0D4E" w:rsidP="00B74093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講師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2B55FB">
              <w:t xml:space="preserve"> </w:t>
            </w:r>
            <w:r w:rsidRPr="00826E14">
              <w:rPr>
                <w:rFonts w:ascii="Times New Roman" w:eastAsia="標楷體" w:hAnsi="Times New Roman" w:hint="eastAsia"/>
                <w:kern w:val="0"/>
                <w:szCs w:val="24"/>
              </w:rPr>
              <w:t>教育部體育署綜合規劃組</w:t>
            </w:r>
            <w:r w:rsidRPr="00826E14">
              <w:rPr>
                <w:rFonts w:ascii="Times New Roman" w:eastAsia="標楷體" w:hAnsi="Times New Roman"/>
                <w:kern w:val="0"/>
                <w:szCs w:val="24"/>
              </w:rPr>
              <w:t xml:space="preserve">   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07452B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10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50-11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休息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07452B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11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00-12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Default="004F0D4E" w:rsidP="00B7239A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運動行銷贊助概念與</w:t>
            </w:r>
          </w:p>
          <w:p w:rsidR="004F0D4E" w:rsidRPr="00945EA3" w:rsidRDefault="004F0D4E" w:rsidP="00B7239A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趨勢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以高爾夫球場學會為例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Default="004F0D4E" w:rsidP="00117639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引言人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117639">
              <w:rPr>
                <w:rFonts w:ascii="Times New Roman" w:eastAsia="標楷體" w:hAnsi="Times New Roman" w:hint="eastAsia"/>
                <w:kern w:val="0"/>
                <w:szCs w:val="24"/>
              </w:rPr>
              <w:t>金門大學管理學院董燊院長</w:t>
            </w:r>
          </w:p>
          <w:p w:rsidR="004F0D4E" w:rsidRPr="00945EA3" w:rsidRDefault="004F0D4E" w:rsidP="00117639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講師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826E14">
              <w:rPr>
                <w:rFonts w:ascii="Times New Roman" w:eastAsia="標楷體" w:hAnsi="Times New Roman" w:hint="eastAsia"/>
                <w:kern w:val="0"/>
                <w:szCs w:val="24"/>
              </w:rPr>
              <w:t>中華民國體育運動總會何敏</w:t>
            </w:r>
            <w:r w:rsidRPr="00826E14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826E14">
              <w:rPr>
                <w:rFonts w:ascii="Times New Roman" w:eastAsia="標楷體" w:hAnsi="Times New Roman" w:hint="eastAsia"/>
                <w:kern w:val="0"/>
                <w:szCs w:val="24"/>
              </w:rPr>
              <w:t>副秘書長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12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00-13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午餐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13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30-15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945EA3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運動賽會的資源籌募與經驗分享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Default="004F0D4E" w:rsidP="00945EA3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引言人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117639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中華民國體育運動總會張至滿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秘書長</w:t>
            </w:r>
          </w:p>
          <w:p w:rsidR="004F0D4E" w:rsidRPr="00945EA3" w:rsidRDefault="004F0D4E" w:rsidP="00D5352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講師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揚昇高爾夫鄉村俱樂部黃美蘭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總經理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15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00-15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休息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茶敘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15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30-17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BC5FBE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以企業角度瞭解贊助需求與行銷操作模式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Default="004F0D4E" w:rsidP="00945EA3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引言人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中華民國體育運動總會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沈永賢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副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秘書長</w:t>
            </w:r>
          </w:p>
          <w:p w:rsidR="004F0D4E" w:rsidRPr="00945EA3" w:rsidRDefault="004F0D4E" w:rsidP="00945EA3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講師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 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金門酒廠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94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F0D4E" w:rsidRPr="00945EA3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12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月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12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日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五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4E" w:rsidRPr="00826E14" w:rsidRDefault="004F0D4E" w:rsidP="00826E14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826E14">
              <w:rPr>
                <w:rFonts w:ascii="Times New Roman" w:eastAsia="標楷體" w:hAnsi="Times New Roman"/>
                <w:kern w:val="0"/>
                <w:szCs w:val="24"/>
              </w:rPr>
              <w:t>08</w:t>
            </w:r>
            <w:r w:rsidRPr="00826E14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45</w:t>
            </w:r>
            <w:r w:rsidRPr="00826E14">
              <w:rPr>
                <w:rFonts w:ascii="Times New Roman" w:eastAsia="標楷體" w:hAnsi="Times New Roman"/>
                <w:kern w:val="0"/>
                <w:szCs w:val="24"/>
              </w:rPr>
              <w:t>-09</w:t>
            </w:r>
            <w:r w:rsidRPr="00826E14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826E14">
              <w:rPr>
                <w:rFonts w:ascii="Times New Roman" w:eastAsia="標楷體" w:hAnsi="Times New Roman"/>
                <w:kern w:val="0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4E" w:rsidRPr="00826E14" w:rsidRDefault="004F0D4E" w:rsidP="00826E14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826E14">
              <w:rPr>
                <w:rFonts w:ascii="Times New Roman" w:eastAsia="標楷體" w:hAnsi="Times New Roman" w:hint="eastAsia"/>
                <w:kern w:val="0"/>
                <w:szCs w:val="24"/>
              </w:rPr>
              <w:t>報到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D4E" w:rsidRPr="00826E14" w:rsidRDefault="004F0D4E" w:rsidP="00826E14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簽到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09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00-10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運動行銷贊助企劃案之撰寫，運動贊助之</w:t>
            </w:r>
          </w:p>
          <w:p w:rsidR="004F0D4E" w:rsidRPr="00945EA3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洽談技巧演練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Default="004F0D4E" w:rsidP="00945EA3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引言人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2B55FB">
              <w:t xml:space="preserve"> </w:t>
            </w:r>
            <w:r w:rsidRPr="00C612AC">
              <w:rPr>
                <w:rFonts w:ascii="Times New Roman" w:eastAsia="標楷體" w:hAnsi="Times New Roman" w:hint="eastAsia"/>
                <w:kern w:val="0"/>
                <w:szCs w:val="24"/>
              </w:rPr>
              <w:t>金門大學管理學院董燊院長</w:t>
            </w:r>
          </w:p>
          <w:p w:rsidR="004F0D4E" w:rsidRPr="00945EA3" w:rsidRDefault="004F0D4E" w:rsidP="00826E14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講師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826E14">
              <w:rPr>
                <w:rFonts w:ascii="Times New Roman" w:eastAsia="標楷體" w:hAnsi="Times New Roman" w:hint="eastAsia"/>
                <w:kern w:val="0"/>
                <w:szCs w:val="24"/>
              </w:rPr>
              <w:t>國立新竹教育大學體育系</w:t>
            </w:r>
            <w:r w:rsidRPr="00826E14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826E14">
              <w:rPr>
                <w:rFonts w:ascii="Times New Roman" w:eastAsia="標楷體" w:hAnsi="Times New Roman" w:hint="eastAsia"/>
                <w:kern w:val="0"/>
                <w:szCs w:val="24"/>
              </w:rPr>
              <w:t>黃煜教授</w:t>
            </w: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10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50-11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休息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Pr="00945EA3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4F0D4E" w:rsidRPr="002B55FB" w:rsidTr="00337853">
        <w:trPr>
          <w:trHeight w:val="340"/>
          <w:jc w:val="center"/>
        </w:trPr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11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00-12</w:t>
            </w: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Pr="00945EA3">
              <w:rPr>
                <w:rFonts w:ascii="Times New Roman" w:eastAsia="標楷體" w:hAnsi="Times New Roman"/>
                <w:kern w:val="0"/>
                <w:szCs w:val="24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4E" w:rsidRPr="00945EA3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綜合座談及閉幕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4E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主持</w:t>
            </w:r>
            <w:r w:rsidRPr="00565961">
              <w:rPr>
                <w:rFonts w:ascii="Times New Roman" w:eastAsia="標楷體" w:hAnsi="Times New Roman" w:hint="eastAsia"/>
                <w:kern w:val="0"/>
                <w:szCs w:val="24"/>
              </w:rPr>
              <w:t>人</w:t>
            </w:r>
            <w:r w:rsidRPr="00565961">
              <w:rPr>
                <w:rFonts w:ascii="Times New Roman" w:eastAsia="標楷體" w:hAnsi="Times New Roman"/>
                <w:kern w:val="0"/>
                <w:szCs w:val="24"/>
              </w:rPr>
              <w:t>:</w:t>
            </w:r>
            <w:r w:rsidRPr="00565961">
              <w:rPr>
                <w:rFonts w:ascii="Times New Roman" w:eastAsia="標楷體" w:hAnsi="Times New Roman" w:hint="eastAsia"/>
                <w:kern w:val="0"/>
                <w:szCs w:val="24"/>
              </w:rPr>
              <w:t>中華民國體育運動總會張至滿</w:t>
            </w:r>
            <w:r w:rsidRPr="00565961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565961">
              <w:rPr>
                <w:rFonts w:ascii="Times New Roman" w:eastAsia="標楷體" w:hAnsi="Times New Roman" w:hint="eastAsia"/>
                <w:kern w:val="0"/>
                <w:szCs w:val="24"/>
              </w:rPr>
              <w:t>秘書長</w:t>
            </w:r>
          </w:p>
          <w:p w:rsidR="004F0D4E" w:rsidRPr="00945EA3" w:rsidRDefault="004F0D4E" w:rsidP="00130F22">
            <w:pPr>
              <w:widowControl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45EA3">
              <w:rPr>
                <w:rFonts w:ascii="Times New Roman" w:eastAsia="標楷體" w:hAnsi="Times New Roman" w:hint="eastAsia"/>
                <w:kern w:val="0"/>
                <w:szCs w:val="24"/>
              </w:rPr>
              <w:t>授課講師與貴賓</w:t>
            </w:r>
          </w:p>
        </w:tc>
      </w:tr>
    </w:tbl>
    <w:p w:rsidR="004F0D4E" w:rsidRPr="00BC5FBE" w:rsidRDefault="004F0D4E" w:rsidP="00277D17">
      <w:pPr>
        <w:widowControl/>
        <w:snapToGrid w:val="0"/>
        <w:spacing w:line="440" w:lineRule="exact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柒、講師群</w:t>
      </w:r>
    </w:p>
    <w:p w:rsidR="004F0D4E" w:rsidRDefault="004F0D4E" w:rsidP="00BC5FBE">
      <w:pPr>
        <w:widowControl/>
        <w:snapToGrid w:val="0"/>
        <w:spacing w:line="440" w:lineRule="exact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一、國內相關領域知名學者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(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暫定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</w:p>
    <w:p w:rsidR="004F0D4E" w:rsidRPr="00BC5FBE" w:rsidRDefault="004F0D4E" w:rsidP="00945EA3">
      <w:pPr>
        <w:widowControl/>
        <w:snapToGrid w:val="0"/>
        <w:spacing w:line="440" w:lineRule="exact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(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教育部體育署相關人員</w:t>
      </w:r>
    </w:p>
    <w:p w:rsidR="004F0D4E" w:rsidRPr="00BC5FBE" w:rsidRDefault="004F0D4E" w:rsidP="00945EA3">
      <w:pPr>
        <w:widowControl/>
        <w:snapToGrid w:val="0"/>
        <w:spacing w:line="440" w:lineRule="exact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(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)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運動管理贊助行銷專長之學者</w:t>
      </w:r>
    </w:p>
    <w:p w:rsidR="004F0D4E" w:rsidRPr="00BC5FBE" w:rsidRDefault="004F0D4E" w:rsidP="00A804E6">
      <w:pPr>
        <w:widowControl/>
        <w:snapToGrid w:val="0"/>
        <w:spacing w:line="440" w:lineRule="exact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二、長年投入運動贊助之企業單位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(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暫定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</w:p>
    <w:p w:rsidR="004F0D4E" w:rsidRPr="00BC5FBE" w:rsidRDefault="004F0D4E" w:rsidP="00BC5FBE">
      <w:pPr>
        <w:widowControl/>
        <w:snapToGrid w:val="0"/>
        <w:spacing w:line="440" w:lineRule="exact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(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金門酒廠</w:t>
      </w:r>
    </w:p>
    <w:p w:rsidR="004F0D4E" w:rsidRPr="00067F66" w:rsidRDefault="004F0D4E" w:rsidP="00067F66">
      <w:pPr>
        <w:widowControl/>
        <w:snapToGrid w:val="0"/>
        <w:spacing w:line="440" w:lineRule="exact"/>
        <w:ind w:left="280" w:hangingChars="100" w:hanging="28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(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A804E6">
        <w:t xml:space="preserve"> </w:t>
      </w:r>
      <w:r w:rsidRPr="00A804E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其他長年投入運動贊助之企業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685"/>
        <w:gridCol w:w="5103"/>
      </w:tblGrid>
      <w:tr w:rsidR="004F0D4E" w:rsidRPr="002B55FB" w:rsidTr="00F45BDD">
        <w:tc>
          <w:tcPr>
            <w:tcW w:w="959" w:type="dxa"/>
            <w:shd w:val="clear" w:color="auto" w:fill="C6D9F1"/>
          </w:tcPr>
          <w:p w:rsidR="004F0D4E" w:rsidRPr="00277D17" w:rsidRDefault="004F0D4E" w:rsidP="00277D1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7D1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85" w:type="dxa"/>
            <w:shd w:val="clear" w:color="auto" w:fill="C6D9F1"/>
          </w:tcPr>
          <w:p w:rsidR="004F0D4E" w:rsidRPr="00277D17" w:rsidRDefault="004F0D4E" w:rsidP="00277D1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7D17"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</w:p>
        </w:tc>
        <w:tc>
          <w:tcPr>
            <w:tcW w:w="5103" w:type="dxa"/>
            <w:shd w:val="clear" w:color="auto" w:fill="C6D9F1"/>
          </w:tcPr>
          <w:p w:rsidR="004F0D4E" w:rsidRPr="00277D17" w:rsidRDefault="004F0D4E" w:rsidP="00277D1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7D17">
              <w:rPr>
                <w:rFonts w:ascii="標楷體" w:eastAsia="標楷體" w:hAnsi="標楷體" w:hint="eastAsia"/>
                <w:sz w:val="28"/>
                <w:szCs w:val="28"/>
              </w:rPr>
              <w:t>重要經歷</w:t>
            </w:r>
          </w:p>
        </w:tc>
      </w:tr>
      <w:tr w:rsidR="004F0D4E" w:rsidRPr="002B55FB" w:rsidTr="00F45BDD">
        <w:tc>
          <w:tcPr>
            <w:tcW w:w="959" w:type="dxa"/>
          </w:tcPr>
          <w:p w:rsidR="004F0D4E" w:rsidRPr="00277D17" w:rsidRDefault="004F0D4E" w:rsidP="00277D1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待聘</w:t>
            </w:r>
          </w:p>
        </w:tc>
        <w:tc>
          <w:tcPr>
            <w:tcW w:w="3685" w:type="dxa"/>
          </w:tcPr>
          <w:p w:rsidR="004F0D4E" w:rsidRPr="00277D17" w:rsidRDefault="004F0D4E" w:rsidP="00277D1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698D">
              <w:rPr>
                <w:rFonts w:ascii="Times New Roman" w:eastAsia="標楷體" w:hAnsi="Times New Roman" w:hint="eastAsia"/>
              </w:rPr>
              <w:t>教育部體育署</w:t>
            </w:r>
          </w:p>
        </w:tc>
        <w:tc>
          <w:tcPr>
            <w:tcW w:w="5103" w:type="dxa"/>
          </w:tcPr>
          <w:p w:rsidR="004F0D4E" w:rsidRPr="00277D17" w:rsidRDefault="004F0D4E" w:rsidP="00E3323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0D4E" w:rsidRPr="002B55FB" w:rsidTr="00F45BDD">
        <w:tc>
          <w:tcPr>
            <w:tcW w:w="959" w:type="dxa"/>
          </w:tcPr>
          <w:p w:rsidR="004F0D4E" w:rsidRPr="00277D17" w:rsidRDefault="004F0D4E" w:rsidP="00277D1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待聘</w:t>
            </w:r>
          </w:p>
        </w:tc>
        <w:tc>
          <w:tcPr>
            <w:tcW w:w="3685" w:type="dxa"/>
          </w:tcPr>
          <w:p w:rsidR="004F0D4E" w:rsidRPr="006F698D" w:rsidRDefault="004F0D4E" w:rsidP="00277D17">
            <w:pPr>
              <w:spacing w:line="440" w:lineRule="exact"/>
              <w:jc w:val="center"/>
              <w:rPr>
                <w:rFonts w:ascii="Times New Roman" w:eastAsia="標楷體" w:hAnsi="Times New Roman"/>
              </w:rPr>
            </w:pPr>
            <w:r w:rsidRPr="00826E14">
              <w:rPr>
                <w:rFonts w:ascii="Times New Roman" w:eastAsia="標楷體" w:hAnsi="Times New Roman" w:hint="eastAsia"/>
              </w:rPr>
              <w:t>金門酒廠</w:t>
            </w:r>
          </w:p>
        </w:tc>
        <w:tc>
          <w:tcPr>
            <w:tcW w:w="5103" w:type="dxa"/>
          </w:tcPr>
          <w:p w:rsidR="004F0D4E" w:rsidRDefault="004F0D4E" w:rsidP="00277D1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0D4E" w:rsidRPr="002B55FB" w:rsidTr="00F45BDD">
        <w:tc>
          <w:tcPr>
            <w:tcW w:w="959" w:type="dxa"/>
          </w:tcPr>
          <w:p w:rsidR="004F0D4E" w:rsidRDefault="004F0D4E" w:rsidP="00277D1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352E">
              <w:rPr>
                <w:rFonts w:ascii="Times New Roman" w:eastAsia="標楷體" w:hAnsi="Times New Roman" w:hint="eastAsia"/>
              </w:rPr>
              <w:t>黃美蘭</w:t>
            </w:r>
          </w:p>
        </w:tc>
        <w:tc>
          <w:tcPr>
            <w:tcW w:w="3685" w:type="dxa"/>
          </w:tcPr>
          <w:p w:rsidR="004F0D4E" w:rsidRPr="00826E14" w:rsidRDefault="004F0D4E" w:rsidP="00D5352E">
            <w:pPr>
              <w:spacing w:line="440" w:lineRule="exact"/>
              <w:jc w:val="center"/>
              <w:rPr>
                <w:rFonts w:ascii="Times New Roman" w:eastAsia="標楷體" w:hAnsi="Times New Roman"/>
              </w:rPr>
            </w:pPr>
            <w:r w:rsidRPr="00D5352E">
              <w:rPr>
                <w:rFonts w:ascii="Times New Roman" w:eastAsia="標楷體" w:hAnsi="Times New Roman" w:hint="eastAsia"/>
              </w:rPr>
              <w:t>揚昇高爾夫鄉村俱樂部總經理</w:t>
            </w:r>
          </w:p>
        </w:tc>
        <w:tc>
          <w:tcPr>
            <w:tcW w:w="5103" w:type="dxa"/>
          </w:tcPr>
          <w:p w:rsidR="004F0D4E" w:rsidRPr="00EC126E" w:rsidRDefault="004F0D4E" w:rsidP="00392696">
            <w:pPr>
              <w:spacing w:line="440" w:lineRule="exact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2011-2013</w:t>
            </w:r>
            <w:r w:rsidRPr="00EC126E">
              <w:rPr>
                <w:rFonts w:ascii="Times New Roman" w:eastAsia="標楷體" w:hAnsi="Times New Roman" w:hint="eastAsia"/>
                <w:sz w:val="22"/>
              </w:rPr>
              <w:t>揚昇</w:t>
            </w:r>
            <w:r w:rsidRPr="00EC126E">
              <w:rPr>
                <w:rFonts w:ascii="Times New Roman" w:eastAsia="標楷體" w:hAnsi="Times New Roman"/>
                <w:sz w:val="22"/>
              </w:rPr>
              <w:t>LPGA</w:t>
            </w:r>
            <w:r w:rsidRPr="00EC126E">
              <w:rPr>
                <w:rFonts w:ascii="Times New Roman" w:eastAsia="標楷體" w:hAnsi="Times New Roman" w:hint="eastAsia"/>
                <w:sz w:val="22"/>
              </w:rPr>
              <w:t>台灣錦標賽</w:t>
            </w:r>
          </w:p>
        </w:tc>
      </w:tr>
      <w:tr w:rsidR="004F0D4E" w:rsidRPr="002B55FB" w:rsidTr="00F45BDD">
        <w:tc>
          <w:tcPr>
            <w:tcW w:w="959" w:type="dxa"/>
            <w:vAlign w:val="center"/>
          </w:tcPr>
          <w:p w:rsidR="004F0D4E" w:rsidRPr="00277D17" w:rsidRDefault="004F0D4E" w:rsidP="00277D17">
            <w:pPr>
              <w:rPr>
                <w:rFonts w:ascii="Times New Roman" w:eastAsia="標楷體" w:hAnsi="Times New Roman"/>
              </w:rPr>
            </w:pPr>
            <w:r w:rsidRPr="00277D17">
              <w:rPr>
                <w:rFonts w:ascii="Times New Roman" w:eastAsia="標楷體" w:hAnsi="Times New Roman" w:hint="eastAsia"/>
              </w:rPr>
              <w:t>黃煜</w:t>
            </w:r>
          </w:p>
        </w:tc>
        <w:tc>
          <w:tcPr>
            <w:tcW w:w="3685" w:type="dxa"/>
            <w:vAlign w:val="center"/>
          </w:tcPr>
          <w:p w:rsidR="004F0D4E" w:rsidRPr="00277D17" w:rsidRDefault="004F0D4E" w:rsidP="00277D17">
            <w:pPr>
              <w:rPr>
                <w:rFonts w:ascii="Times New Roman" w:eastAsia="標楷體" w:hAnsi="Times New Roman"/>
              </w:rPr>
            </w:pPr>
            <w:r w:rsidRPr="00277D17">
              <w:rPr>
                <w:rFonts w:ascii="Times New Roman" w:eastAsia="標楷體" w:hAnsi="Times New Roman" w:hint="eastAsia"/>
              </w:rPr>
              <w:t>國立新竹教育大學體育系</w:t>
            </w:r>
          </w:p>
        </w:tc>
        <w:tc>
          <w:tcPr>
            <w:tcW w:w="5103" w:type="dxa"/>
            <w:vAlign w:val="center"/>
          </w:tcPr>
          <w:p w:rsidR="004F0D4E" w:rsidRPr="00277D17" w:rsidRDefault="004F0D4E" w:rsidP="00277D17">
            <w:pPr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1.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國家政策研究基金會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特約研究員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(2012—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迄今</w:t>
            </w:r>
            <w:r w:rsidRPr="00277D17">
              <w:rPr>
                <w:rFonts w:ascii="Times New Roman" w:eastAsia="標楷體" w:hAnsi="Times New Roman"/>
                <w:sz w:val="22"/>
              </w:rPr>
              <w:t>)</w:t>
            </w:r>
          </w:p>
          <w:p w:rsidR="004F0D4E" w:rsidRPr="00277D17" w:rsidRDefault="004F0D4E" w:rsidP="00277D17">
            <w:pPr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2.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新竹教育大學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體育系主任（</w:t>
            </w:r>
            <w:r w:rsidRPr="00277D17">
              <w:rPr>
                <w:rFonts w:ascii="Times New Roman" w:eastAsia="標楷體" w:hAnsi="Times New Roman"/>
                <w:sz w:val="22"/>
              </w:rPr>
              <w:t>2011/8-2013/7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）</w:t>
            </w:r>
          </w:p>
          <w:p w:rsidR="004F0D4E" w:rsidRPr="00277D17" w:rsidRDefault="004F0D4E" w:rsidP="00277D17">
            <w:pPr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3.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教育部體育署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打造運動島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訪視委員</w:t>
            </w:r>
          </w:p>
          <w:p w:rsidR="004F0D4E" w:rsidRPr="00277D17" w:rsidRDefault="004F0D4E" w:rsidP="00277D17">
            <w:pPr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4.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台灣體育運動管理學會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理事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</w:t>
            </w:r>
          </w:p>
          <w:p w:rsidR="004F0D4E" w:rsidRDefault="004F0D4E" w:rsidP="00277D17">
            <w:pPr>
              <w:spacing w:line="200" w:lineRule="exact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 xml:space="preserve">5. </w:t>
            </w:r>
            <w:r w:rsidRPr="00277D17">
              <w:rPr>
                <w:rFonts w:ascii="Times New Roman" w:eastAsia="標楷體" w:hAnsi="Times New Roman"/>
                <w:sz w:val="22"/>
              </w:rPr>
              <w:t>2009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年臺北聽障奧運會籌備委員會基金會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</w:t>
            </w:r>
          </w:p>
          <w:p w:rsidR="004F0D4E" w:rsidRPr="00277D17" w:rsidRDefault="004F0D4E" w:rsidP="00277D17">
            <w:pPr>
              <w:ind w:leftChars="72" w:left="173"/>
              <w:rPr>
                <w:rFonts w:ascii="Times New Roman" w:eastAsia="標楷體" w:hAnsi="Times New Roman"/>
                <w:sz w:val="22"/>
              </w:rPr>
            </w:pPr>
            <w:r w:rsidRPr="00277D17">
              <w:rPr>
                <w:rFonts w:ascii="Times New Roman" w:eastAsia="標楷體" w:hAnsi="Times New Roman" w:hint="eastAsia"/>
                <w:sz w:val="22"/>
              </w:rPr>
              <w:t>主媒體中心主任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</w:t>
            </w:r>
          </w:p>
          <w:p w:rsidR="004F0D4E" w:rsidRDefault="004F0D4E" w:rsidP="00277D17">
            <w:pPr>
              <w:spacing w:line="200" w:lineRule="exact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 xml:space="preserve">6. </w:t>
            </w:r>
            <w:r w:rsidRPr="00277D17">
              <w:rPr>
                <w:rFonts w:ascii="Times New Roman" w:eastAsia="標楷體" w:hAnsi="Times New Roman"/>
                <w:sz w:val="22"/>
              </w:rPr>
              <w:t>2009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年高雄世界運動會籌備委員會基金會</w:t>
            </w:r>
          </w:p>
          <w:p w:rsidR="004F0D4E" w:rsidRPr="00277D17" w:rsidRDefault="004F0D4E" w:rsidP="00277D17">
            <w:pPr>
              <w:spacing w:line="200" w:lineRule="exact"/>
              <w:ind w:left="174" w:hangingChars="79" w:hanging="174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諮詢顧問</w:t>
            </w:r>
          </w:p>
          <w:p w:rsidR="004F0D4E" w:rsidRPr="00277D17" w:rsidRDefault="004F0D4E" w:rsidP="00277D17">
            <w:pPr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7.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國際棒球總會技術委員</w:t>
            </w:r>
          </w:p>
          <w:p w:rsidR="004F0D4E" w:rsidRPr="00277D17" w:rsidRDefault="004F0D4E" w:rsidP="00277D1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sz w:val="22"/>
              </w:rPr>
              <w:t>8.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中華民國大專體育運動總會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國際事務組</w:t>
            </w:r>
            <w:r w:rsidRPr="00277D17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277D17">
              <w:rPr>
                <w:rFonts w:ascii="Times New Roman" w:eastAsia="標楷體" w:hAnsi="Times New Roman" w:hint="eastAsia"/>
                <w:sz w:val="22"/>
              </w:rPr>
              <w:t>組長</w:t>
            </w:r>
          </w:p>
        </w:tc>
      </w:tr>
      <w:tr w:rsidR="004F0D4E" w:rsidRPr="002B55FB" w:rsidTr="00F45BDD">
        <w:tc>
          <w:tcPr>
            <w:tcW w:w="959" w:type="dxa"/>
            <w:vAlign w:val="center"/>
          </w:tcPr>
          <w:p w:rsidR="004F0D4E" w:rsidRPr="00277D17" w:rsidRDefault="004F0D4E" w:rsidP="00277D17">
            <w:pPr>
              <w:rPr>
                <w:rFonts w:ascii="Times New Roman" w:eastAsia="標楷體" w:hAnsi="Times New Roman"/>
              </w:rPr>
            </w:pPr>
            <w:r w:rsidRPr="004C0717">
              <w:rPr>
                <w:rFonts w:ascii="Times New Roman" w:eastAsia="標楷體" w:hAnsi="Times New Roman" w:hint="eastAsia"/>
              </w:rPr>
              <w:t>張至滿</w:t>
            </w:r>
          </w:p>
        </w:tc>
        <w:tc>
          <w:tcPr>
            <w:tcW w:w="3685" w:type="dxa"/>
            <w:vAlign w:val="center"/>
          </w:tcPr>
          <w:p w:rsidR="004F0D4E" w:rsidRPr="00277D17" w:rsidRDefault="004F0D4E" w:rsidP="004C0717">
            <w:pPr>
              <w:rPr>
                <w:rFonts w:ascii="Times New Roman" w:eastAsia="標楷體" w:hAnsi="Times New Roman"/>
              </w:rPr>
            </w:pPr>
            <w:r w:rsidRPr="004C0717">
              <w:rPr>
                <w:rFonts w:ascii="Times New Roman" w:eastAsia="標楷體" w:hAnsi="Times New Roman" w:hint="eastAsia"/>
              </w:rPr>
              <w:t>中華民國體育運動總會秘</w:t>
            </w:r>
            <w:bookmarkStart w:id="0" w:name="_GoBack"/>
            <w:bookmarkEnd w:id="0"/>
            <w:r w:rsidRPr="004C0717">
              <w:rPr>
                <w:rFonts w:ascii="Times New Roman" w:eastAsia="標楷體" w:hAnsi="Times New Roman" w:hint="eastAsia"/>
              </w:rPr>
              <w:t>書長</w:t>
            </w:r>
          </w:p>
        </w:tc>
        <w:tc>
          <w:tcPr>
            <w:tcW w:w="5103" w:type="dxa"/>
            <w:vAlign w:val="center"/>
          </w:tcPr>
          <w:p w:rsidR="004F0D4E" w:rsidRDefault="004F0D4E" w:rsidP="00C60D3C">
            <w:pPr>
              <w:rPr>
                <w:rFonts w:ascii="Times New Roman" w:eastAsia="標楷體" w:hAnsi="Times New Roman"/>
                <w:sz w:val="22"/>
              </w:rPr>
            </w:pPr>
            <w:r w:rsidRPr="00657B77">
              <w:rPr>
                <w:rFonts w:ascii="Times New Roman" w:eastAsia="標楷體" w:hAnsi="Times New Roman" w:hint="eastAsia"/>
                <w:sz w:val="22"/>
              </w:rPr>
              <w:t>教育部體育司司長</w:t>
            </w:r>
          </w:p>
          <w:p w:rsidR="004F0D4E" w:rsidRPr="00C60D3C" w:rsidRDefault="004F0D4E" w:rsidP="00C60D3C">
            <w:pPr>
              <w:rPr>
                <w:rFonts w:ascii="Times New Roman" w:eastAsia="標楷體" w:hAnsi="Times New Roman"/>
                <w:sz w:val="22"/>
              </w:rPr>
            </w:pPr>
            <w:r w:rsidRPr="00C60D3C">
              <w:rPr>
                <w:rFonts w:ascii="Times New Roman" w:eastAsia="標楷體" w:hAnsi="Times New Roman" w:hint="eastAsia"/>
                <w:sz w:val="22"/>
              </w:rPr>
              <w:t>中華奧林匹克委員會秘書長</w:t>
            </w:r>
          </w:p>
          <w:p w:rsidR="004F0D4E" w:rsidRPr="00657B77" w:rsidRDefault="004F0D4E" w:rsidP="00C60D3C">
            <w:pPr>
              <w:rPr>
                <w:rFonts w:ascii="Times New Roman" w:eastAsia="標楷體" w:hAnsi="Times New Roman"/>
                <w:sz w:val="22"/>
              </w:rPr>
            </w:pPr>
            <w:r w:rsidRPr="00C60D3C">
              <w:rPr>
                <w:rFonts w:ascii="Times New Roman" w:eastAsia="標楷體" w:hAnsi="Times New Roman" w:hint="eastAsia"/>
                <w:sz w:val="22"/>
              </w:rPr>
              <w:t>中華民國棒球協會秘書長</w:t>
            </w:r>
          </w:p>
        </w:tc>
      </w:tr>
      <w:tr w:rsidR="004F0D4E" w:rsidRPr="002B55FB" w:rsidTr="00F45BDD">
        <w:tc>
          <w:tcPr>
            <w:tcW w:w="959" w:type="dxa"/>
            <w:vAlign w:val="center"/>
          </w:tcPr>
          <w:p w:rsidR="004F0D4E" w:rsidRPr="00277D17" w:rsidRDefault="004F0D4E" w:rsidP="00277D1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何敏</w:t>
            </w:r>
          </w:p>
        </w:tc>
        <w:tc>
          <w:tcPr>
            <w:tcW w:w="3685" w:type="dxa"/>
            <w:vAlign w:val="center"/>
          </w:tcPr>
          <w:p w:rsidR="004F0D4E" w:rsidRPr="00277D17" w:rsidRDefault="004F0D4E" w:rsidP="00277D17">
            <w:pPr>
              <w:rPr>
                <w:rFonts w:ascii="Times New Roman" w:eastAsia="標楷體" w:hAnsi="Times New Roman"/>
              </w:rPr>
            </w:pPr>
            <w:r w:rsidRPr="004C0717">
              <w:rPr>
                <w:rFonts w:ascii="Times New Roman" w:eastAsia="標楷體" w:hAnsi="Times New Roman" w:hint="eastAsia"/>
              </w:rPr>
              <w:t>中華民國體育運動總會</w:t>
            </w:r>
            <w:r>
              <w:rPr>
                <w:rFonts w:ascii="Times New Roman" w:eastAsia="標楷體" w:hAnsi="Times New Roman" w:hint="eastAsia"/>
              </w:rPr>
              <w:t>副</w:t>
            </w:r>
            <w:r w:rsidRPr="004C0717">
              <w:rPr>
                <w:rFonts w:ascii="Times New Roman" w:eastAsia="標楷體" w:hAnsi="Times New Roman" w:hint="eastAsia"/>
              </w:rPr>
              <w:t>秘書長</w:t>
            </w:r>
          </w:p>
        </w:tc>
        <w:tc>
          <w:tcPr>
            <w:tcW w:w="5103" w:type="dxa"/>
            <w:vAlign w:val="center"/>
          </w:tcPr>
          <w:p w:rsidR="004F0D4E" w:rsidRDefault="004F0D4E" w:rsidP="00C60D3C">
            <w:pPr>
              <w:rPr>
                <w:rFonts w:ascii="Times New Roman" w:eastAsia="標楷體" w:hAnsi="Times New Roman"/>
                <w:sz w:val="22"/>
              </w:rPr>
            </w:pPr>
            <w:r w:rsidRPr="006F698D">
              <w:rPr>
                <w:rFonts w:ascii="Times New Roman" w:eastAsia="標楷體" w:hAnsi="Times New Roman" w:hint="eastAsia"/>
                <w:sz w:val="22"/>
              </w:rPr>
              <w:t>中華民國高爾夫球場學會秘書長</w:t>
            </w:r>
          </w:p>
          <w:p w:rsidR="004F0D4E" w:rsidRPr="006F698D" w:rsidRDefault="004F0D4E" w:rsidP="00657B77">
            <w:pPr>
              <w:rPr>
                <w:rFonts w:ascii="Times New Roman" w:eastAsia="標楷體" w:hAnsi="Times New Roman"/>
                <w:sz w:val="22"/>
              </w:rPr>
            </w:pPr>
            <w:r w:rsidRPr="006F698D">
              <w:rPr>
                <w:rFonts w:ascii="Times New Roman" w:eastAsia="標楷體" w:hAnsi="Times New Roman" w:hint="eastAsia"/>
                <w:sz w:val="22"/>
              </w:rPr>
              <w:t>中華民國高爾夫球</w:t>
            </w:r>
            <w:r>
              <w:rPr>
                <w:rFonts w:ascii="Times New Roman" w:eastAsia="標楷體" w:hAnsi="Times New Roman" w:hint="eastAsia"/>
                <w:sz w:val="22"/>
              </w:rPr>
              <w:t>事業協進</w:t>
            </w:r>
            <w:r w:rsidRPr="006F698D">
              <w:rPr>
                <w:rFonts w:ascii="Times New Roman" w:eastAsia="標楷體" w:hAnsi="Times New Roman" w:hint="eastAsia"/>
                <w:sz w:val="22"/>
              </w:rPr>
              <w:t>會秘書長</w:t>
            </w:r>
          </w:p>
          <w:p w:rsidR="004F0D4E" w:rsidRPr="00657B77" w:rsidRDefault="004F0D4E" w:rsidP="00C60D3C">
            <w:pPr>
              <w:rPr>
                <w:rFonts w:ascii="Times New Roman" w:eastAsia="標楷體" w:hAnsi="Times New Roman"/>
                <w:sz w:val="22"/>
              </w:rPr>
            </w:pPr>
            <w:r w:rsidRPr="00C60D3C">
              <w:rPr>
                <w:rFonts w:ascii="Times New Roman" w:eastAsia="標楷體" w:hAnsi="Times New Roman" w:hint="eastAsia"/>
                <w:sz w:val="22"/>
              </w:rPr>
              <w:t>中華民國棒球協會</w:t>
            </w:r>
            <w:r>
              <w:rPr>
                <w:rFonts w:ascii="Times New Roman" w:eastAsia="標楷體" w:hAnsi="Times New Roman" w:hint="eastAsia"/>
                <w:sz w:val="22"/>
              </w:rPr>
              <w:t>副</w:t>
            </w:r>
            <w:r w:rsidRPr="00C60D3C">
              <w:rPr>
                <w:rFonts w:ascii="Times New Roman" w:eastAsia="標楷體" w:hAnsi="Times New Roman" w:hint="eastAsia"/>
                <w:sz w:val="22"/>
              </w:rPr>
              <w:t>秘書長</w:t>
            </w:r>
          </w:p>
          <w:p w:rsidR="004F0D4E" w:rsidRPr="00657B77" w:rsidRDefault="004F0D4E" w:rsidP="00657B77">
            <w:pPr>
              <w:rPr>
                <w:rFonts w:ascii="Times New Roman" w:eastAsia="標楷體" w:hAnsi="Times New Roman"/>
                <w:sz w:val="22"/>
              </w:rPr>
            </w:pPr>
            <w:r w:rsidRPr="006F698D">
              <w:rPr>
                <w:rFonts w:ascii="Times New Roman" w:eastAsia="標楷體" w:hAnsi="Times New Roman" w:hint="eastAsia"/>
                <w:sz w:val="22"/>
              </w:rPr>
              <w:t>教育部體育司科長</w:t>
            </w:r>
          </w:p>
        </w:tc>
      </w:tr>
    </w:tbl>
    <w:p w:rsidR="004F0D4E" w:rsidRPr="004D055B" w:rsidRDefault="004F0D4E" w:rsidP="006F698D">
      <w:pPr>
        <w:widowControl/>
        <w:snapToGrid w:val="0"/>
        <w:spacing w:line="440" w:lineRule="exact"/>
        <w:jc w:val="both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4D055B">
        <w:rPr>
          <w:rFonts w:ascii="Times New Roman" w:eastAsia="標楷體" w:hAnsi="Times New Roman" w:hint="eastAsia"/>
          <w:b/>
          <w:kern w:val="0"/>
          <w:sz w:val="28"/>
          <w:szCs w:val="28"/>
        </w:rPr>
        <w:t>捌、報名方式</w:t>
      </w:r>
    </w:p>
    <w:p w:rsidR="004F0D4E" w:rsidRPr="004D055B" w:rsidRDefault="004F0D4E" w:rsidP="00A52254">
      <w:pPr>
        <w:widowControl/>
        <w:snapToGrid w:val="0"/>
        <w:spacing w:line="440" w:lineRule="exact"/>
        <w:ind w:left="28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一、報名日期：即日起至</w:t>
      </w:r>
      <w:r w:rsidRPr="004D055B">
        <w:rPr>
          <w:rFonts w:ascii="Times New Roman" w:eastAsia="標楷體" w:hAnsi="Times New Roman"/>
          <w:kern w:val="0"/>
          <w:sz w:val="28"/>
          <w:szCs w:val="28"/>
        </w:rPr>
        <w:t>11</w:t>
      </w:r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月</w:t>
      </w:r>
      <w:r>
        <w:rPr>
          <w:rFonts w:ascii="Times New Roman" w:eastAsia="標楷體" w:hAnsi="Times New Roman"/>
          <w:kern w:val="0"/>
          <w:sz w:val="28"/>
          <w:szCs w:val="28"/>
        </w:rPr>
        <w:t>28</w:t>
      </w:r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日</w:t>
      </w:r>
      <w:r w:rsidRPr="004D055B">
        <w:rPr>
          <w:rFonts w:ascii="Times New Roman" w:eastAsia="標楷體" w:hAnsi="Times New Roman"/>
          <w:kern w:val="0"/>
          <w:sz w:val="28"/>
          <w:szCs w:val="28"/>
        </w:rPr>
        <w:t>(</w:t>
      </w:r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星期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五</w:t>
      </w:r>
      <w:r w:rsidRPr="004D055B">
        <w:rPr>
          <w:rFonts w:ascii="Times New Roman" w:eastAsia="標楷體" w:hAnsi="Times New Roman"/>
          <w:kern w:val="0"/>
          <w:sz w:val="28"/>
          <w:szCs w:val="28"/>
        </w:rPr>
        <w:t>)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中</w:t>
      </w:r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午</w:t>
      </w:r>
      <w:r w:rsidRPr="004D055B">
        <w:rPr>
          <w:rFonts w:ascii="Times New Roman" w:eastAsia="標楷體" w:hAnsi="Times New Roman"/>
          <w:kern w:val="0"/>
          <w:sz w:val="28"/>
          <w:szCs w:val="28"/>
        </w:rPr>
        <w:t>1</w:t>
      </w:r>
      <w:r>
        <w:rPr>
          <w:rFonts w:ascii="Times New Roman" w:eastAsia="標楷體" w:hAnsi="Times New Roman"/>
          <w:kern w:val="0"/>
          <w:sz w:val="28"/>
          <w:szCs w:val="28"/>
        </w:rPr>
        <w:t>2</w:t>
      </w:r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時止。</w:t>
      </w:r>
    </w:p>
    <w:p w:rsidR="004F0D4E" w:rsidRPr="004D055B" w:rsidRDefault="004F0D4E" w:rsidP="00BC5FBE">
      <w:pPr>
        <w:widowControl/>
        <w:snapToGrid w:val="0"/>
        <w:spacing w:line="440" w:lineRule="exact"/>
        <w:ind w:left="28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二、報名方式：採線上網路作業方式</w:t>
      </w:r>
    </w:p>
    <w:p w:rsidR="004F0D4E" w:rsidRPr="004D055B" w:rsidRDefault="004F0D4E" w:rsidP="00BC5FBE">
      <w:pPr>
        <w:widowControl/>
        <w:snapToGrid w:val="0"/>
        <w:spacing w:line="440" w:lineRule="exact"/>
        <w:ind w:left="28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4D055B">
        <w:rPr>
          <w:rFonts w:ascii="Times New Roman" w:eastAsia="標楷體" w:hAnsi="Times New Roman"/>
          <w:kern w:val="0"/>
          <w:sz w:val="28"/>
          <w:szCs w:val="28"/>
        </w:rPr>
        <w:t xml:space="preserve">    </w:t>
      </w:r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網址</w:t>
      </w:r>
      <w:r w:rsidRPr="004D055B">
        <w:rPr>
          <w:rFonts w:ascii="Times New Roman" w:eastAsia="標楷體" w:hAnsi="Times New Roman"/>
          <w:kern w:val="0"/>
          <w:sz w:val="28"/>
          <w:szCs w:val="28"/>
        </w:rPr>
        <w:t>:</w:t>
      </w:r>
      <w:r w:rsidRPr="004D055B">
        <w:rPr>
          <w:rFonts w:ascii="Times New Roman" w:eastAsia="標楷體" w:hAnsi="Times New Roman"/>
        </w:rPr>
        <w:t xml:space="preserve"> </w:t>
      </w:r>
      <w:hyperlink r:id="rId7" w:history="1">
        <w:r w:rsidRPr="004D055B">
          <w:rPr>
            <w:rStyle w:val="Hyperlink"/>
            <w:rFonts w:ascii="Times New Roman" w:eastAsia="標楷體" w:hAnsi="Times New Roman" w:cs="Times New Roman"/>
            <w:kern w:val="0"/>
            <w:sz w:val="28"/>
            <w:szCs w:val="28"/>
          </w:rPr>
          <w:t>http://goo.gl/forms/aESqX1DgDe</w:t>
        </w:r>
      </w:hyperlink>
      <w:r w:rsidRPr="004D055B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</w:p>
    <w:p w:rsidR="004F0D4E" w:rsidRPr="00B0783C" w:rsidRDefault="004F0D4E" w:rsidP="00B0783C">
      <w:pPr>
        <w:widowControl/>
        <w:snapToGrid w:val="0"/>
        <w:spacing w:line="440" w:lineRule="exact"/>
        <w:ind w:left="28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三、請至中華民國體育運動總會網站查詢相關資訊</w:t>
      </w:r>
      <w:r w:rsidRPr="004D055B">
        <w:rPr>
          <w:rFonts w:ascii="Times New Roman" w:eastAsia="標楷體" w:hAnsi="Times New Roman"/>
          <w:kern w:val="0"/>
          <w:sz w:val="28"/>
          <w:szCs w:val="28"/>
        </w:rPr>
        <w:t xml:space="preserve">  </w:t>
      </w:r>
    </w:p>
    <w:p w:rsidR="004F0D4E" w:rsidRPr="004D055B" w:rsidRDefault="004F0D4E" w:rsidP="006F698D">
      <w:pPr>
        <w:widowControl/>
        <w:snapToGrid w:val="0"/>
        <w:spacing w:line="440" w:lineRule="exact"/>
        <w:ind w:leftChars="100" w:left="240" w:firstLineChars="136" w:firstLine="326"/>
        <w:rPr>
          <w:rFonts w:ascii="Times New Roman" w:eastAsia="標楷體" w:hAnsi="Times New Roman"/>
          <w:kern w:val="0"/>
          <w:sz w:val="28"/>
          <w:szCs w:val="28"/>
        </w:rPr>
      </w:pPr>
      <w:hyperlink r:id="rId8" w:history="1">
        <w:r w:rsidRPr="004D055B">
          <w:rPr>
            <w:rStyle w:val="Hyperlink"/>
            <w:rFonts w:ascii="Times New Roman" w:eastAsia="標楷體" w:hAnsi="Times New Roman" w:cs="Times New Roman"/>
            <w:kern w:val="0"/>
            <w:sz w:val="28"/>
            <w:szCs w:val="28"/>
          </w:rPr>
          <w:t>http://www.rocsf.org.tw/index.asp</w:t>
        </w:r>
      </w:hyperlink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。</w:t>
      </w:r>
    </w:p>
    <w:p w:rsidR="004F0D4E" w:rsidRPr="00B0783C" w:rsidRDefault="004F0D4E" w:rsidP="00B0783C">
      <w:pPr>
        <w:widowControl/>
        <w:snapToGrid w:val="0"/>
        <w:spacing w:line="440" w:lineRule="exact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四、</w:t>
      </w:r>
      <w:r w:rsidRPr="00B0783C">
        <w:rPr>
          <w:rFonts w:ascii="Times New Roman" w:eastAsia="標楷體" w:hAnsi="Times New Roman" w:hint="eastAsia"/>
          <w:kern w:val="0"/>
          <w:sz w:val="28"/>
          <w:szCs w:val="28"/>
        </w:rPr>
        <w:t>聯絡方式：電話：</w:t>
      </w:r>
      <w:r w:rsidRPr="00B0783C">
        <w:rPr>
          <w:rFonts w:ascii="Times New Roman" w:eastAsia="標楷體" w:hAnsi="Times New Roman"/>
          <w:kern w:val="0"/>
          <w:sz w:val="28"/>
          <w:szCs w:val="28"/>
        </w:rPr>
        <w:t>02-8771-1423</w:t>
      </w:r>
      <w:r w:rsidRPr="00B0783C">
        <w:rPr>
          <w:rFonts w:ascii="Times New Roman" w:eastAsia="標楷體" w:hAnsi="Times New Roman" w:hint="eastAsia"/>
          <w:kern w:val="0"/>
          <w:sz w:val="28"/>
          <w:szCs w:val="28"/>
        </w:rPr>
        <w:t>宋小姐</w:t>
      </w:r>
      <w:r w:rsidRPr="00B0783C">
        <w:rPr>
          <w:rFonts w:ascii="Times New Roman" w:eastAsia="標楷體" w:hAnsi="Times New Roman"/>
          <w:kern w:val="0"/>
          <w:sz w:val="28"/>
          <w:szCs w:val="28"/>
        </w:rPr>
        <w:t xml:space="preserve">     </w:t>
      </w:r>
    </w:p>
    <w:p w:rsidR="004F0D4E" w:rsidRPr="004D055B" w:rsidRDefault="004F0D4E" w:rsidP="00BC5FBE">
      <w:pPr>
        <w:widowControl/>
        <w:snapToGrid w:val="0"/>
        <w:spacing w:line="440" w:lineRule="exact"/>
        <w:ind w:left="28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4D055B">
        <w:rPr>
          <w:rFonts w:ascii="Times New Roman" w:eastAsia="標楷體" w:hAnsi="Times New Roman"/>
          <w:kern w:val="0"/>
          <w:sz w:val="28"/>
          <w:szCs w:val="28"/>
        </w:rPr>
        <w:t xml:space="preserve">             </w:t>
      </w:r>
      <w:r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Pr="004D055B">
        <w:rPr>
          <w:rFonts w:ascii="Times New Roman" w:eastAsia="標楷體" w:hAnsi="Times New Roman"/>
          <w:kern w:val="0"/>
          <w:sz w:val="28"/>
          <w:szCs w:val="28"/>
        </w:rPr>
        <w:t>Email</w:t>
      </w:r>
      <w:r w:rsidRPr="004D055B">
        <w:rPr>
          <w:rFonts w:ascii="Times New Roman" w:eastAsia="標楷體" w:hAnsi="Times New Roman" w:hint="eastAsia"/>
          <w:kern w:val="0"/>
          <w:sz w:val="28"/>
          <w:szCs w:val="28"/>
        </w:rPr>
        <w:t>：</w:t>
      </w:r>
      <w:r w:rsidRPr="004D055B">
        <w:rPr>
          <w:rFonts w:ascii="Times New Roman" w:eastAsia="標楷體" w:hAnsi="Times New Roman"/>
          <w:kern w:val="0"/>
          <w:sz w:val="28"/>
          <w:szCs w:val="28"/>
        </w:rPr>
        <w:t xml:space="preserve">wanchu@rocsf.org.tw </w:t>
      </w:r>
    </w:p>
    <w:p w:rsidR="004F0D4E" w:rsidRDefault="004F0D4E">
      <w:pPr>
        <w:widowControl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/>
          <w:b/>
          <w:kern w:val="0"/>
          <w:sz w:val="28"/>
          <w:szCs w:val="28"/>
        </w:rPr>
        <w:br w:type="page"/>
      </w:r>
    </w:p>
    <w:p w:rsidR="004F0D4E" w:rsidRPr="00B0783C" w:rsidRDefault="004F0D4E" w:rsidP="00B0783C">
      <w:pPr>
        <w:widowControl/>
        <w:snapToGrid w:val="0"/>
        <w:spacing w:line="44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玖</w:t>
      </w: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、預期效益：</w:t>
      </w:r>
    </w:p>
    <w:p w:rsidR="004F0D4E" w:rsidRDefault="004F0D4E" w:rsidP="00BC5FBE">
      <w:pPr>
        <w:widowControl/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一、參與人數超過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5</w:t>
      </w:r>
      <w:r w:rsidRPr="00BC5FBE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0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-80</w:t>
      </w: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人。</w:t>
      </w:r>
    </w:p>
    <w:p w:rsidR="004F0D4E" w:rsidRPr="00BC5FBE" w:rsidRDefault="004F0D4E" w:rsidP="00BC5FBE">
      <w:pPr>
        <w:widowControl/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二、藉由本次研討會，使參與之體育運動團體、行政單位、運動產業從業</w:t>
      </w:r>
    </w:p>
    <w:p w:rsidR="004F0D4E" w:rsidRDefault="004F0D4E" w:rsidP="00267FD7">
      <w:pPr>
        <w:widowControl/>
        <w:snapToGrid w:val="0"/>
        <w:spacing w:line="440" w:lineRule="exact"/>
        <w:ind w:leftChars="235" w:left="564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人員瞭解運動贊助模式與概念。</w:t>
      </w:r>
    </w:p>
    <w:p w:rsidR="004F0D4E" w:rsidRPr="00BC5FBE" w:rsidRDefault="004F0D4E" w:rsidP="00BC5FBE">
      <w:pPr>
        <w:widowControl/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三、透過研討會，強化體育運動團體、行政單位、運動產業從業人員贊助</w:t>
      </w:r>
    </w:p>
    <w:p w:rsidR="004F0D4E" w:rsidRDefault="004F0D4E" w:rsidP="00267FD7">
      <w:pPr>
        <w:widowControl/>
        <w:snapToGrid w:val="0"/>
        <w:spacing w:line="440" w:lineRule="exact"/>
        <w:ind w:leftChars="236" w:left="566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企畫書之撰寫能力。</w:t>
      </w:r>
    </w:p>
    <w:p w:rsidR="004F0D4E" w:rsidRPr="00BC5FBE" w:rsidRDefault="004F0D4E" w:rsidP="00BC5FBE">
      <w:pPr>
        <w:widowControl/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四、參加者在研討會後，能實際運用至相關活動或案件，爭取企業贊助，</w:t>
      </w:r>
    </w:p>
    <w:p w:rsidR="004F0D4E" w:rsidRDefault="004F0D4E" w:rsidP="00267FD7">
      <w:pPr>
        <w:widowControl/>
        <w:snapToGrid w:val="0"/>
        <w:spacing w:line="440" w:lineRule="exact"/>
        <w:ind w:leftChars="235" w:left="564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獲得更多資源，增進體育活動、團體或個人之績效。</w:t>
      </w:r>
    </w:p>
    <w:p w:rsidR="004F0D4E" w:rsidRPr="00BC5FBE" w:rsidRDefault="004F0D4E" w:rsidP="00267FD7">
      <w:pPr>
        <w:widowControl/>
        <w:snapToGrid w:val="0"/>
        <w:spacing w:line="440" w:lineRule="exact"/>
        <w:ind w:leftChars="235" w:left="564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4F0D4E" w:rsidRPr="00C778A4" w:rsidRDefault="004F0D4E" w:rsidP="00C778A4">
      <w:pPr>
        <w:widowControl/>
        <w:snapToGrid w:val="0"/>
        <w:spacing w:line="44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BC5FBE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拾、</w:t>
      </w:r>
      <w:r w:rsidRPr="00B5443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報名表格式</w:t>
      </w:r>
      <w:r w:rsidRPr="00B5443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(</w:t>
      </w:r>
      <w:r w:rsidRPr="00B5443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粗體反灰為必須提供</w:t>
      </w:r>
      <w:r w:rsidRPr="00B54435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)</w:t>
      </w:r>
      <w:r w:rsidRPr="00252EE6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</w:t>
      </w:r>
      <w:r w:rsidRPr="00252EE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：</w:t>
      </w:r>
    </w:p>
    <w:p w:rsidR="004F0D4E" w:rsidRDefault="004F0D4E" w:rsidP="00252EE6">
      <w:pPr>
        <w:widowControl/>
        <w:snapToGrid w:val="0"/>
        <w:spacing w:line="440" w:lineRule="exact"/>
        <w:ind w:left="280" w:hangingChars="100" w:hanging="280"/>
        <w:jc w:val="both"/>
        <w:rPr>
          <w:rFonts w:ascii="標楷體" w:eastAsia="標楷體" w:hAnsi="標楷體" w:cs="新細明體"/>
          <w:b/>
          <w:color w:val="FF0000"/>
          <w:kern w:val="0"/>
          <w:sz w:val="28"/>
          <w:szCs w:val="28"/>
        </w:rPr>
      </w:pP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</w:t>
      </w:r>
      <w:r w:rsidRPr="00B54435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  <w:highlight w:val="yellow"/>
        </w:rPr>
        <w:t>凡報名者須同意以下資料提供中華民國體育運動總會於「運動行銷贊助研討會」之相關業務使用，包含編印手冊</w:t>
      </w:r>
      <w:r w:rsidRPr="00B54435">
        <w:rPr>
          <w:rFonts w:ascii="標楷體" w:eastAsia="標楷體" w:hAnsi="標楷體" w:cs="新細明體"/>
          <w:b/>
          <w:color w:val="FF0000"/>
          <w:kern w:val="0"/>
          <w:sz w:val="28"/>
          <w:szCs w:val="28"/>
          <w:highlight w:val="yellow"/>
        </w:rPr>
        <w:t>(</w:t>
      </w:r>
      <w:r w:rsidRPr="00B54435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  <w:highlight w:val="yellow"/>
        </w:rPr>
        <w:t>僅顯示單位、姓名、職位、性別</w:t>
      </w:r>
      <w:r w:rsidRPr="00B54435">
        <w:rPr>
          <w:rFonts w:ascii="標楷體" w:eastAsia="標楷體" w:hAnsi="標楷體" w:cs="新細明體"/>
          <w:b/>
          <w:color w:val="FF0000"/>
          <w:kern w:val="0"/>
          <w:sz w:val="28"/>
          <w:szCs w:val="28"/>
          <w:highlight w:val="yellow"/>
        </w:rPr>
        <w:t>)</w:t>
      </w:r>
      <w:r w:rsidRPr="00B54435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  <w:highlight w:val="yellow"/>
        </w:rPr>
        <w:t>、聯絡報名者、印製成果冊</w:t>
      </w:r>
      <w:r w:rsidRPr="00B54435">
        <w:rPr>
          <w:rFonts w:ascii="標楷體" w:eastAsia="標楷體" w:hAnsi="標楷體" w:cs="新細明體"/>
          <w:b/>
          <w:color w:val="FF0000"/>
          <w:kern w:val="0"/>
          <w:sz w:val="28"/>
          <w:szCs w:val="28"/>
          <w:highlight w:val="yellow"/>
        </w:rPr>
        <w:t>(</w:t>
      </w:r>
      <w:r w:rsidRPr="00B54435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  <w:highlight w:val="yellow"/>
        </w:rPr>
        <w:t>僅供教育部體育署及本會留存</w:t>
      </w:r>
      <w:r w:rsidRPr="00B54435">
        <w:rPr>
          <w:rFonts w:ascii="標楷體" w:eastAsia="標楷體" w:hAnsi="標楷體" w:cs="新細明體"/>
          <w:b/>
          <w:color w:val="FF0000"/>
          <w:kern w:val="0"/>
          <w:sz w:val="28"/>
          <w:szCs w:val="28"/>
          <w:highlight w:val="yellow"/>
        </w:rPr>
        <w:t>)</w:t>
      </w:r>
      <w:r w:rsidRPr="00B54435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  <w:highlight w:val="yellow"/>
        </w:rPr>
        <w:t>等。</w:t>
      </w:r>
    </w:p>
    <w:p w:rsidR="004F0D4E" w:rsidRPr="00252EE6" w:rsidRDefault="004F0D4E" w:rsidP="00252EE6">
      <w:pPr>
        <w:widowControl/>
        <w:snapToGrid w:val="0"/>
        <w:spacing w:line="440" w:lineRule="exact"/>
        <w:ind w:left="280" w:hangingChars="100" w:hanging="280"/>
        <w:jc w:val="right"/>
        <w:rPr>
          <w:rFonts w:ascii="標楷體" w:eastAsia="標楷體" w:hAnsi="標楷體" w:cs="新細明體"/>
          <w:b/>
          <w:color w:val="FF0000"/>
          <w:kern w:val="0"/>
          <w:sz w:val="28"/>
          <w:szCs w:val="28"/>
        </w:rPr>
      </w:pPr>
      <w:r w:rsidRPr="00252EE6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填寫日期：　　年　　月　　日</w:t>
      </w:r>
    </w:p>
    <w:tbl>
      <w:tblPr>
        <w:tblW w:w="10469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941"/>
        <w:gridCol w:w="1169"/>
        <w:gridCol w:w="54"/>
        <w:gridCol w:w="2170"/>
        <w:gridCol w:w="1379"/>
        <w:gridCol w:w="330"/>
        <w:gridCol w:w="759"/>
        <w:gridCol w:w="2667"/>
      </w:tblGrid>
      <w:tr w:rsidR="004F0D4E" w:rsidRPr="002B55FB" w:rsidTr="00252EE6">
        <w:trPr>
          <w:cantSplit/>
          <w:trHeight w:val="780"/>
          <w:jc w:val="center"/>
        </w:trPr>
        <w:tc>
          <w:tcPr>
            <w:tcW w:w="194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  <w:shd w:val="pct15" w:color="auto" w:fill="FFFFFF"/>
              </w:rPr>
            </w:pP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姓</w:t>
            </w:r>
            <w:r w:rsidRPr="002B55FB">
              <w:rPr>
                <w:rFonts w:ascii="標楷體" w:eastAsia="標楷體" w:hAnsi="標楷體"/>
                <w:b/>
                <w:color w:val="000000"/>
                <w:sz w:val="28"/>
                <w:shd w:val="pct15" w:color="auto" w:fill="FFFFFF"/>
              </w:rPr>
              <w:t xml:space="preserve"> </w:t>
            </w: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名</w:t>
            </w:r>
          </w:p>
        </w:tc>
        <w:tc>
          <w:tcPr>
            <w:tcW w:w="3393" w:type="dxa"/>
            <w:gridSpan w:val="3"/>
            <w:tcBorders>
              <w:top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9" w:type="dxa"/>
            <w:gridSpan w:val="2"/>
            <w:tcBorders>
              <w:top w:val="double" w:sz="4" w:space="0" w:color="auto"/>
            </w:tcBorders>
            <w:vAlign w:val="center"/>
          </w:tcPr>
          <w:p w:rsidR="004F0D4E" w:rsidRPr="002B55FB" w:rsidRDefault="004F0D4E" w:rsidP="00826E1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hd w:val="pct15" w:color="auto" w:fill="FFFFFF"/>
              </w:rPr>
            </w:pP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服務單位</w:t>
            </w:r>
          </w:p>
          <w:p w:rsidR="004F0D4E" w:rsidRPr="002B55FB" w:rsidRDefault="004F0D4E" w:rsidP="00826E1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  <w:shd w:val="pct15" w:color="auto" w:fill="FFFFFF"/>
              </w:rPr>
            </w:pPr>
            <w:r w:rsidRPr="002B55FB">
              <w:rPr>
                <w:rFonts w:ascii="標楷體" w:eastAsia="標楷體" w:hAnsi="標楷體"/>
                <w:b/>
                <w:color w:val="000000"/>
                <w:sz w:val="20"/>
                <w:szCs w:val="20"/>
                <w:shd w:val="pct15" w:color="auto" w:fill="FFFFFF"/>
              </w:rPr>
              <w:t>(</w:t>
            </w:r>
            <w:r w:rsidRPr="002B55FB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  <w:shd w:val="pct15" w:color="auto" w:fill="FFFFFF"/>
              </w:rPr>
              <w:t>如為個人報名填寫姓名即可</w:t>
            </w:r>
            <w:r w:rsidRPr="002B55FB">
              <w:rPr>
                <w:rFonts w:ascii="標楷體" w:eastAsia="標楷體" w:hAnsi="標楷體"/>
                <w:b/>
                <w:color w:val="000000"/>
                <w:sz w:val="20"/>
                <w:szCs w:val="20"/>
                <w:shd w:val="pct15" w:color="auto" w:fill="FFFFFF"/>
              </w:rPr>
              <w:t>)</w:t>
            </w:r>
          </w:p>
        </w:tc>
        <w:tc>
          <w:tcPr>
            <w:tcW w:w="3426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F0D4E" w:rsidRPr="002B55FB" w:rsidRDefault="004F0D4E" w:rsidP="00FB1669"/>
        </w:tc>
      </w:tr>
      <w:tr w:rsidR="004F0D4E" w:rsidRPr="002B55FB" w:rsidTr="00252EE6">
        <w:trPr>
          <w:cantSplit/>
          <w:trHeight w:val="475"/>
          <w:jc w:val="center"/>
        </w:trPr>
        <w:tc>
          <w:tcPr>
            <w:tcW w:w="1941" w:type="dxa"/>
            <w:tcBorders>
              <w:lef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hd w:val="pct15" w:color="auto" w:fill="FFFFFF"/>
              </w:rPr>
            </w:pP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出生年月日</w:t>
            </w:r>
          </w:p>
        </w:tc>
        <w:tc>
          <w:tcPr>
            <w:tcW w:w="3393" w:type="dxa"/>
            <w:gridSpan w:val="3"/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B55FB">
              <w:rPr>
                <w:rFonts w:ascii="標楷體" w:eastAsia="標楷體" w:hAnsi="標楷體" w:hint="eastAsia"/>
                <w:sz w:val="28"/>
              </w:rPr>
              <w:t>年　　月　　日</w:t>
            </w:r>
          </w:p>
        </w:tc>
        <w:tc>
          <w:tcPr>
            <w:tcW w:w="1709" w:type="dxa"/>
            <w:gridSpan w:val="2"/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hd w:val="pct15" w:color="auto" w:fill="FFFFFF"/>
              </w:rPr>
            </w:pP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性</w:t>
            </w:r>
            <w:r w:rsidRPr="002B55FB">
              <w:rPr>
                <w:rFonts w:ascii="標楷體" w:eastAsia="標楷體" w:hAnsi="標楷體"/>
                <w:b/>
                <w:color w:val="000000"/>
                <w:sz w:val="28"/>
                <w:shd w:val="pct15" w:color="auto" w:fill="FFFFFF"/>
              </w:rPr>
              <w:t xml:space="preserve"> </w:t>
            </w: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別</w:t>
            </w:r>
          </w:p>
        </w:tc>
        <w:tc>
          <w:tcPr>
            <w:tcW w:w="3426" w:type="dxa"/>
            <w:gridSpan w:val="2"/>
            <w:tcBorders>
              <w:righ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B55FB">
              <w:rPr>
                <w:rFonts w:ascii="標楷體" w:eastAsia="標楷體" w:hAnsi="標楷體" w:hint="eastAsia"/>
                <w:sz w:val="28"/>
              </w:rPr>
              <w:t>□男</w:t>
            </w:r>
            <w:r w:rsidRPr="002B55FB">
              <w:rPr>
                <w:rFonts w:ascii="標楷體" w:eastAsia="標楷體" w:hAnsi="標楷體"/>
                <w:sz w:val="28"/>
              </w:rPr>
              <w:t xml:space="preserve">  </w:t>
            </w:r>
            <w:r w:rsidRPr="002B55FB">
              <w:rPr>
                <w:rFonts w:ascii="標楷體" w:eastAsia="標楷體" w:hAnsi="標楷體" w:hint="eastAsia"/>
                <w:sz w:val="28"/>
              </w:rPr>
              <w:t>□女</w:t>
            </w:r>
          </w:p>
        </w:tc>
      </w:tr>
      <w:tr w:rsidR="004F0D4E" w:rsidRPr="002B55FB" w:rsidTr="00252EE6">
        <w:trPr>
          <w:cantSplit/>
          <w:trHeight w:val="494"/>
          <w:jc w:val="center"/>
        </w:trPr>
        <w:tc>
          <w:tcPr>
            <w:tcW w:w="1941" w:type="dxa"/>
            <w:tcBorders>
              <w:lef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B55FB"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3393" w:type="dxa"/>
            <w:gridSpan w:val="3"/>
            <w:tcBorders>
              <w:right w:val="sing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D4E" w:rsidRPr="002B55FB" w:rsidRDefault="004F0D4E" w:rsidP="00252EE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hd w:val="pct15" w:color="auto" w:fill="FFFFFF"/>
              </w:rPr>
            </w:pP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職稱</w:t>
            </w:r>
          </w:p>
        </w:tc>
        <w:tc>
          <w:tcPr>
            <w:tcW w:w="3426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F0D4E" w:rsidRPr="002B55FB" w:rsidTr="00252EE6">
        <w:trPr>
          <w:cantSplit/>
          <w:trHeight w:val="585"/>
          <w:jc w:val="center"/>
        </w:trPr>
        <w:tc>
          <w:tcPr>
            <w:tcW w:w="1941" w:type="dxa"/>
            <w:vMerge w:val="restart"/>
            <w:tcBorders>
              <w:lef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hd w:val="pct15" w:color="auto" w:fill="FFFFFF"/>
              </w:rPr>
            </w:pP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聯絡方式</w:t>
            </w: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2B55F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7359" w:type="dxa"/>
            <w:gridSpan w:val="6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0D4E" w:rsidRPr="002B55FB" w:rsidRDefault="004F0D4E" w:rsidP="00252E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4F0D4E" w:rsidRPr="002B55FB" w:rsidTr="00252EE6">
        <w:trPr>
          <w:cantSplit/>
          <w:trHeight w:val="585"/>
          <w:jc w:val="center"/>
        </w:trPr>
        <w:tc>
          <w:tcPr>
            <w:tcW w:w="1941" w:type="dxa"/>
            <w:vMerge/>
            <w:tcBorders>
              <w:lef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hd w:val="pct15" w:color="auto" w:fill="FFFFFF"/>
              </w:rPr>
            </w:pP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:rsidR="004F0D4E" w:rsidRPr="002B55FB" w:rsidRDefault="004F0D4E" w:rsidP="00252EE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hd w:val="pct15" w:color="auto" w:fill="FFFFFF"/>
              </w:rPr>
            </w:pPr>
            <w:r w:rsidRPr="00BC5FB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E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Pr="00BC5FB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mail</w:t>
            </w:r>
          </w:p>
        </w:tc>
        <w:tc>
          <w:tcPr>
            <w:tcW w:w="7359" w:type="dxa"/>
            <w:gridSpan w:val="6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0D4E" w:rsidRPr="002B55FB" w:rsidRDefault="004F0D4E" w:rsidP="00252E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4F0D4E" w:rsidRPr="002B55FB" w:rsidTr="00252EE6">
        <w:trPr>
          <w:cantSplit/>
          <w:trHeight w:val="663"/>
          <w:jc w:val="center"/>
        </w:trPr>
        <w:tc>
          <w:tcPr>
            <w:tcW w:w="1941" w:type="dxa"/>
            <w:tcBorders>
              <w:lef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hd w:val="pct15" w:color="auto" w:fill="FFFFFF"/>
              </w:rPr>
            </w:pP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通訊地址</w:t>
            </w:r>
          </w:p>
        </w:tc>
        <w:tc>
          <w:tcPr>
            <w:tcW w:w="8528" w:type="dxa"/>
            <w:gridSpan w:val="7"/>
            <w:tcBorders>
              <w:righ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rPr>
                <w:rFonts w:ascii="標楷體" w:eastAsia="標楷體" w:hAnsi="標楷體"/>
                <w:sz w:val="28"/>
              </w:rPr>
            </w:pPr>
            <w:r w:rsidRPr="002B55FB">
              <w:rPr>
                <w:rFonts w:ascii="標楷體" w:eastAsia="標楷體" w:hAnsi="標楷體" w:hint="eastAsia"/>
                <w:sz w:val="28"/>
              </w:rPr>
              <w:t>□</w:t>
            </w:r>
            <w:r w:rsidRPr="002B55FB">
              <w:rPr>
                <w:rFonts w:ascii="標楷體" w:eastAsia="標楷體" w:hAnsi="標楷體"/>
                <w:sz w:val="28"/>
              </w:rPr>
              <w:t xml:space="preserve"> </w:t>
            </w:r>
            <w:r w:rsidRPr="002B55FB">
              <w:rPr>
                <w:rFonts w:ascii="標楷體" w:eastAsia="標楷體" w:hAnsi="標楷體" w:hint="eastAsia"/>
                <w:sz w:val="28"/>
              </w:rPr>
              <w:t>□</w:t>
            </w:r>
            <w:r w:rsidRPr="002B55FB">
              <w:rPr>
                <w:rFonts w:ascii="標楷體" w:eastAsia="標楷體" w:hAnsi="標楷體"/>
                <w:sz w:val="28"/>
              </w:rPr>
              <w:t xml:space="preserve"> </w:t>
            </w:r>
            <w:r w:rsidRPr="002B55FB">
              <w:rPr>
                <w:rFonts w:ascii="標楷體" w:eastAsia="標楷體" w:hAnsi="標楷體" w:hint="eastAsia"/>
                <w:sz w:val="28"/>
              </w:rPr>
              <w:t>□</w:t>
            </w:r>
          </w:p>
        </w:tc>
      </w:tr>
      <w:tr w:rsidR="004F0D4E" w:rsidRPr="002B55FB" w:rsidTr="00252EE6">
        <w:trPr>
          <w:cantSplit/>
          <w:trHeight w:val="603"/>
          <w:jc w:val="center"/>
        </w:trPr>
        <w:tc>
          <w:tcPr>
            <w:tcW w:w="1941" w:type="dxa"/>
            <w:tcBorders>
              <w:lef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hd w:val="pct15" w:color="auto" w:fill="FFFFFF"/>
              </w:rPr>
            </w:pP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是否需公假</w:t>
            </w:r>
          </w:p>
        </w:tc>
        <w:tc>
          <w:tcPr>
            <w:tcW w:w="3393" w:type="dxa"/>
            <w:gridSpan w:val="3"/>
            <w:tcBorders>
              <w:right w:val="sing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B55FB">
              <w:rPr>
                <w:rFonts w:ascii="標楷體" w:eastAsia="標楷體" w:hAnsi="標楷體" w:hint="eastAsia"/>
                <w:sz w:val="28"/>
              </w:rPr>
              <w:t>□</w:t>
            </w:r>
            <w:r w:rsidRPr="002B55FB">
              <w:rPr>
                <w:rFonts w:ascii="標楷體" w:eastAsia="標楷體" w:hAnsi="標楷體"/>
                <w:sz w:val="28"/>
              </w:rPr>
              <w:t xml:space="preserve"> </w:t>
            </w:r>
            <w:r w:rsidRPr="002B55FB">
              <w:rPr>
                <w:rFonts w:ascii="標楷體" w:eastAsia="標楷體" w:hAnsi="標楷體" w:hint="eastAsia"/>
                <w:sz w:val="28"/>
              </w:rPr>
              <w:t>是</w:t>
            </w:r>
            <w:r w:rsidRPr="002B55FB">
              <w:rPr>
                <w:rFonts w:ascii="標楷體" w:eastAsia="標楷體" w:hAnsi="標楷體"/>
                <w:sz w:val="28"/>
              </w:rPr>
              <w:t xml:space="preserve">       </w:t>
            </w:r>
            <w:r w:rsidRPr="002B55FB">
              <w:rPr>
                <w:rFonts w:ascii="標楷體" w:eastAsia="標楷體" w:hAnsi="標楷體" w:hint="eastAsia"/>
                <w:sz w:val="28"/>
              </w:rPr>
              <w:t>□</w:t>
            </w:r>
            <w:r w:rsidRPr="002B55FB">
              <w:rPr>
                <w:rFonts w:ascii="標楷體" w:eastAsia="標楷體" w:hAnsi="標楷體"/>
                <w:sz w:val="28"/>
              </w:rPr>
              <w:t xml:space="preserve"> </w:t>
            </w:r>
            <w:r w:rsidRPr="002B55FB">
              <w:rPr>
                <w:rFonts w:ascii="標楷體" w:eastAsia="標楷體" w:hAnsi="標楷體" w:hint="eastAsia"/>
                <w:sz w:val="28"/>
              </w:rPr>
              <w:t>否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2B55FB">
              <w:rPr>
                <w:rFonts w:ascii="標楷體" w:eastAsia="標楷體" w:hAnsi="標楷體" w:hint="eastAsia"/>
                <w:b/>
                <w:color w:val="000000"/>
                <w:sz w:val="28"/>
                <w:shd w:val="pct15" w:color="auto" w:fill="FFFFFF"/>
              </w:rPr>
              <w:t>飲食習慣</w:t>
            </w:r>
          </w:p>
        </w:tc>
        <w:tc>
          <w:tcPr>
            <w:tcW w:w="3756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B55FB">
              <w:rPr>
                <w:rFonts w:ascii="標楷體" w:eastAsia="標楷體" w:hAnsi="標楷體" w:hint="eastAsia"/>
                <w:sz w:val="28"/>
              </w:rPr>
              <w:t>□</w:t>
            </w:r>
            <w:r w:rsidRPr="002B55FB">
              <w:rPr>
                <w:rFonts w:ascii="標楷體" w:eastAsia="標楷體" w:hAnsi="標楷體"/>
                <w:sz w:val="28"/>
              </w:rPr>
              <w:t xml:space="preserve"> </w:t>
            </w:r>
            <w:r w:rsidRPr="002B55FB">
              <w:rPr>
                <w:rFonts w:ascii="標楷體" w:eastAsia="標楷體" w:hAnsi="標楷體" w:hint="eastAsia"/>
                <w:sz w:val="28"/>
              </w:rPr>
              <w:t>葷</w:t>
            </w:r>
            <w:r w:rsidRPr="002B55FB">
              <w:rPr>
                <w:rFonts w:ascii="標楷體" w:eastAsia="標楷體" w:hAnsi="標楷體"/>
                <w:sz w:val="28"/>
              </w:rPr>
              <w:t xml:space="preserve">      </w:t>
            </w:r>
            <w:r w:rsidRPr="002B55FB">
              <w:rPr>
                <w:rFonts w:ascii="標楷體" w:eastAsia="標楷體" w:hAnsi="標楷體" w:hint="eastAsia"/>
                <w:sz w:val="28"/>
              </w:rPr>
              <w:t>□素</w:t>
            </w:r>
          </w:p>
        </w:tc>
      </w:tr>
      <w:tr w:rsidR="004F0D4E" w:rsidRPr="002B55FB" w:rsidTr="00252EE6">
        <w:trPr>
          <w:cantSplit/>
          <w:trHeight w:val="973"/>
          <w:jc w:val="center"/>
        </w:trPr>
        <w:tc>
          <w:tcPr>
            <w:tcW w:w="1941" w:type="dxa"/>
            <w:tcBorders>
              <w:left w:val="double" w:sz="4" w:space="0" w:color="auto"/>
            </w:tcBorders>
            <w:vAlign w:val="center"/>
          </w:tcPr>
          <w:p w:rsidR="004F0D4E" w:rsidRPr="002B55FB" w:rsidRDefault="004F0D4E" w:rsidP="00FB166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B55FB">
              <w:rPr>
                <w:rFonts w:ascii="標楷體" w:eastAsia="標楷體" w:hAnsi="標楷體" w:hint="eastAsia"/>
                <w:sz w:val="28"/>
              </w:rPr>
              <w:t>（公假地址）</w:t>
            </w:r>
          </w:p>
        </w:tc>
        <w:tc>
          <w:tcPr>
            <w:tcW w:w="8528" w:type="dxa"/>
            <w:gridSpan w:val="7"/>
            <w:tcBorders>
              <w:right w:val="double" w:sz="4" w:space="0" w:color="auto"/>
            </w:tcBorders>
            <w:vAlign w:val="center"/>
          </w:tcPr>
          <w:p w:rsidR="004F0D4E" w:rsidRPr="002B55FB" w:rsidRDefault="004F0D4E" w:rsidP="00FB166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B55FB">
              <w:rPr>
                <w:rFonts w:ascii="標楷體" w:eastAsia="標楷體" w:hAnsi="標楷體" w:hint="eastAsia"/>
                <w:sz w:val="28"/>
              </w:rPr>
              <w:t>□</w:t>
            </w:r>
            <w:r w:rsidRPr="002B55FB">
              <w:rPr>
                <w:rFonts w:ascii="標楷體" w:eastAsia="標楷體" w:hAnsi="標楷體"/>
                <w:sz w:val="28"/>
              </w:rPr>
              <w:t xml:space="preserve"> </w:t>
            </w:r>
            <w:r w:rsidRPr="002B55FB">
              <w:rPr>
                <w:rFonts w:ascii="標楷體" w:eastAsia="標楷體" w:hAnsi="標楷體" w:hint="eastAsia"/>
                <w:sz w:val="28"/>
              </w:rPr>
              <w:t>□</w:t>
            </w:r>
            <w:r w:rsidRPr="002B55FB">
              <w:rPr>
                <w:rFonts w:ascii="標楷體" w:eastAsia="標楷體" w:hAnsi="標楷體"/>
                <w:sz w:val="28"/>
              </w:rPr>
              <w:t xml:space="preserve"> </w:t>
            </w:r>
            <w:r w:rsidRPr="002B55FB">
              <w:rPr>
                <w:rFonts w:ascii="標楷體" w:eastAsia="標楷體" w:hAnsi="標楷體" w:hint="eastAsia"/>
                <w:sz w:val="28"/>
              </w:rPr>
              <w:t>□</w:t>
            </w:r>
          </w:p>
        </w:tc>
      </w:tr>
      <w:tr w:rsidR="004F0D4E" w:rsidRPr="002B55FB" w:rsidTr="00252EE6">
        <w:trPr>
          <w:cantSplit/>
          <w:trHeight w:val="900"/>
          <w:jc w:val="center"/>
        </w:trPr>
        <w:tc>
          <w:tcPr>
            <w:tcW w:w="1941" w:type="dxa"/>
            <w:vMerge w:val="restart"/>
            <w:tcBorders>
              <w:lef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B55FB">
              <w:rPr>
                <w:rFonts w:ascii="標楷體" w:eastAsia="標楷體" w:hAnsi="標楷體" w:hint="eastAsia"/>
                <w:color w:val="000000"/>
                <w:sz w:val="28"/>
              </w:rPr>
              <w:t>緊急聯絡人</w:t>
            </w:r>
          </w:p>
        </w:tc>
        <w:tc>
          <w:tcPr>
            <w:tcW w:w="1223" w:type="dxa"/>
            <w:gridSpan w:val="2"/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2B55F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549" w:type="dxa"/>
            <w:gridSpan w:val="2"/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2B55FB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2667" w:type="dxa"/>
            <w:tcBorders>
              <w:righ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F0D4E" w:rsidRPr="002B55FB" w:rsidTr="00252EE6">
        <w:trPr>
          <w:cantSplit/>
          <w:trHeight w:val="900"/>
          <w:jc w:val="center"/>
        </w:trPr>
        <w:tc>
          <w:tcPr>
            <w:tcW w:w="19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3" w:type="dxa"/>
            <w:gridSpan w:val="2"/>
            <w:tcBorders>
              <w:bottom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2B55FB">
              <w:rPr>
                <w:rFonts w:ascii="標楷體" w:eastAsia="標楷體" w:hAnsi="標楷體" w:hint="eastAsia"/>
              </w:rPr>
              <w:t>緊急聯絡</w:t>
            </w:r>
          </w:p>
          <w:p w:rsidR="004F0D4E" w:rsidRPr="002B55FB" w:rsidRDefault="004F0D4E" w:rsidP="00FB166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2B55FB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7305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F0D4E" w:rsidRPr="002B55FB" w:rsidRDefault="004F0D4E" w:rsidP="00FB1669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2B55FB">
              <w:rPr>
                <w:rFonts w:ascii="標楷體" w:eastAsia="標楷體" w:hAnsi="標楷體"/>
              </w:rPr>
              <w:t>(</w:t>
            </w:r>
            <w:r w:rsidRPr="002B55FB">
              <w:rPr>
                <w:rFonts w:ascii="標楷體" w:eastAsia="標楷體" w:hAnsi="標楷體" w:hint="eastAsia"/>
              </w:rPr>
              <w:t>公</w:t>
            </w:r>
            <w:r w:rsidRPr="002B55FB">
              <w:rPr>
                <w:rFonts w:ascii="標楷體" w:eastAsia="標楷體" w:hAnsi="標楷體"/>
              </w:rPr>
              <w:t>)</w:t>
            </w:r>
            <w:r w:rsidRPr="002B55FB">
              <w:rPr>
                <w:rFonts w:ascii="標楷體" w:eastAsia="標楷體" w:hAnsi="標楷體" w:hint="eastAsia"/>
              </w:rPr>
              <w:t xml:space="preserve">　　　　　</w:t>
            </w:r>
            <w:r w:rsidRPr="002B55FB">
              <w:rPr>
                <w:rFonts w:ascii="標楷體" w:eastAsia="標楷體" w:hAnsi="標楷體"/>
              </w:rPr>
              <w:t xml:space="preserve">    (</w:t>
            </w:r>
            <w:r w:rsidRPr="002B55FB">
              <w:rPr>
                <w:rFonts w:ascii="標楷體" w:eastAsia="標楷體" w:hAnsi="標楷體" w:hint="eastAsia"/>
              </w:rPr>
              <w:t>宅</w:t>
            </w:r>
            <w:r w:rsidRPr="002B55FB">
              <w:rPr>
                <w:rFonts w:ascii="標楷體" w:eastAsia="標楷體" w:hAnsi="標楷體"/>
              </w:rPr>
              <w:t xml:space="preserve">)           </w:t>
            </w:r>
            <w:r w:rsidRPr="002B55FB">
              <w:rPr>
                <w:rFonts w:ascii="標楷體" w:eastAsia="標楷體" w:hAnsi="標楷體" w:hint="eastAsia"/>
              </w:rPr>
              <w:t xml:space="preserve">　　</w:t>
            </w:r>
            <w:r w:rsidRPr="002B55FB">
              <w:rPr>
                <w:rFonts w:ascii="標楷體" w:eastAsia="標楷體" w:hAnsi="標楷體"/>
              </w:rPr>
              <w:t xml:space="preserve"> (</w:t>
            </w:r>
            <w:r w:rsidRPr="002B55FB">
              <w:rPr>
                <w:rFonts w:ascii="標楷體" w:eastAsia="標楷體" w:hAnsi="標楷體" w:hint="eastAsia"/>
              </w:rPr>
              <w:t>手機</w:t>
            </w:r>
            <w:r w:rsidRPr="002B55FB">
              <w:rPr>
                <w:rFonts w:ascii="標楷體" w:eastAsia="標楷體" w:hAnsi="標楷體"/>
              </w:rPr>
              <w:t>)</w:t>
            </w:r>
          </w:p>
        </w:tc>
      </w:tr>
    </w:tbl>
    <w:p w:rsidR="004F0D4E" w:rsidRPr="00861000" w:rsidRDefault="004F0D4E" w:rsidP="0006614B">
      <w:pPr>
        <w:spacing w:beforeLines="30" w:line="240" w:lineRule="atLeast"/>
        <w:jc w:val="center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>以上資料請確實詳細填寫以利後續聯繫</w:t>
      </w:r>
    </w:p>
    <w:sectPr w:rsidR="004F0D4E" w:rsidRPr="00861000" w:rsidSect="002B31EF">
      <w:footerReference w:type="default" r:id="rId9"/>
      <w:pgSz w:w="11906" w:h="16838" w:code="9"/>
      <w:pgMar w:top="1418" w:right="1133" w:bottom="993" w:left="1418" w:header="851" w:footer="469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D4E" w:rsidRDefault="004F0D4E" w:rsidP="007256D0">
      <w:r>
        <w:separator/>
      </w:r>
    </w:p>
  </w:endnote>
  <w:endnote w:type="continuationSeparator" w:id="0">
    <w:p w:rsidR="004F0D4E" w:rsidRDefault="004F0D4E" w:rsidP="00725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D4E" w:rsidRDefault="004F0D4E">
    <w:pPr>
      <w:pStyle w:val="Footer"/>
      <w:jc w:val="center"/>
    </w:pPr>
    <w:fldSimple w:instr="PAGE   \* MERGEFORMAT">
      <w:r w:rsidRPr="00363167">
        <w:rPr>
          <w:noProof/>
          <w:lang w:val="zh-TW"/>
        </w:rPr>
        <w:t>1</w:t>
      </w:r>
    </w:fldSimple>
  </w:p>
  <w:p w:rsidR="004F0D4E" w:rsidRDefault="004F0D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D4E" w:rsidRDefault="004F0D4E" w:rsidP="007256D0">
      <w:r>
        <w:separator/>
      </w:r>
    </w:p>
  </w:footnote>
  <w:footnote w:type="continuationSeparator" w:id="0">
    <w:p w:rsidR="004F0D4E" w:rsidRDefault="004F0D4E" w:rsidP="00725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220D"/>
    <w:multiLevelType w:val="hybridMultilevel"/>
    <w:tmpl w:val="653C17F4"/>
    <w:lvl w:ilvl="0" w:tplc="5B5EBF4C">
      <w:start w:val="1"/>
      <w:numFmt w:val="decimal"/>
      <w:lvlText w:val="%1."/>
      <w:lvlJc w:val="left"/>
      <w:pPr>
        <w:ind w:left="438" w:hanging="40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  <w:rPr>
        <w:rFonts w:cs="Times New Roman"/>
      </w:rPr>
    </w:lvl>
  </w:abstractNum>
  <w:abstractNum w:abstractNumId="1">
    <w:nsid w:val="093600A8"/>
    <w:multiLevelType w:val="hybridMultilevel"/>
    <w:tmpl w:val="0B9E1032"/>
    <w:lvl w:ilvl="0" w:tplc="304C5024">
      <w:start w:val="1"/>
      <w:numFmt w:val="decimal"/>
      <w:lvlText w:val="%1."/>
      <w:lvlJc w:val="left"/>
      <w:pPr>
        <w:ind w:left="438" w:hanging="40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  <w:rPr>
        <w:rFonts w:cs="Times New Roman"/>
      </w:rPr>
    </w:lvl>
  </w:abstractNum>
  <w:abstractNum w:abstractNumId="2">
    <w:nsid w:val="0DFE6C76"/>
    <w:multiLevelType w:val="hybridMultilevel"/>
    <w:tmpl w:val="91701830"/>
    <w:lvl w:ilvl="0" w:tplc="538CABB4">
      <w:start w:val="2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05825BD"/>
    <w:multiLevelType w:val="hybridMultilevel"/>
    <w:tmpl w:val="D55CA132"/>
    <w:lvl w:ilvl="0" w:tplc="2A1E184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21A2C3A"/>
    <w:multiLevelType w:val="hybridMultilevel"/>
    <w:tmpl w:val="4C6AFB36"/>
    <w:lvl w:ilvl="0" w:tplc="CD863D1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AE66A1A">
      <w:start w:val="1"/>
      <w:numFmt w:val="taiwaneseCountingThousand"/>
      <w:lvlText w:val="（%2）"/>
      <w:lvlJc w:val="left"/>
      <w:pPr>
        <w:ind w:left="1200" w:hanging="720"/>
      </w:pPr>
      <w:rPr>
        <w:rFonts w:cs="Times New Roman" w:hint="default"/>
      </w:rPr>
    </w:lvl>
    <w:lvl w:ilvl="2" w:tplc="0DB4FFAC">
      <w:start w:val="1"/>
      <w:numFmt w:val="decimal"/>
      <w:lvlText w:val="%3."/>
      <w:lvlJc w:val="left"/>
      <w:pPr>
        <w:ind w:left="13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2433540"/>
    <w:multiLevelType w:val="multilevel"/>
    <w:tmpl w:val="4330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5D70B9"/>
    <w:multiLevelType w:val="hybridMultilevel"/>
    <w:tmpl w:val="FF7267FA"/>
    <w:lvl w:ilvl="0" w:tplc="B1883EB4">
      <w:start w:val="3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37E5DA6"/>
    <w:multiLevelType w:val="hybridMultilevel"/>
    <w:tmpl w:val="A754D3E8"/>
    <w:lvl w:ilvl="0" w:tplc="96C4833A">
      <w:start w:val="1"/>
      <w:numFmt w:val="decimal"/>
      <w:lvlText w:val="%1."/>
      <w:lvlJc w:val="left"/>
      <w:pPr>
        <w:ind w:left="438" w:hanging="40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  <w:rPr>
        <w:rFonts w:cs="Times New Roman"/>
      </w:rPr>
    </w:lvl>
  </w:abstractNum>
  <w:abstractNum w:abstractNumId="8">
    <w:nsid w:val="293C261A"/>
    <w:multiLevelType w:val="hybridMultilevel"/>
    <w:tmpl w:val="7F80B7AE"/>
    <w:lvl w:ilvl="0" w:tplc="8B4A14C8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  <w:rPr>
        <w:rFonts w:cs="Times New Roman"/>
      </w:rPr>
    </w:lvl>
  </w:abstractNum>
  <w:abstractNum w:abstractNumId="9">
    <w:nsid w:val="4C355A60"/>
    <w:multiLevelType w:val="hybridMultilevel"/>
    <w:tmpl w:val="30EE95A6"/>
    <w:lvl w:ilvl="0" w:tplc="5D04C6E8">
      <w:start w:val="1"/>
      <w:numFmt w:val="taiwaneseCountingThousand"/>
      <w:lvlText w:val="（%1）"/>
      <w:lvlJc w:val="left"/>
      <w:pPr>
        <w:ind w:left="1305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  <w:rPr>
        <w:rFonts w:cs="Times New Roman"/>
      </w:rPr>
    </w:lvl>
  </w:abstractNum>
  <w:abstractNum w:abstractNumId="10">
    <w:nsid w:val="4CDE1936"/>
    <w:multiLevelType w:val="hybridMultilevel"/>
    <w:tmpl w:val="0B0293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71231170"/>
    <w:multiLevelType w:val="hybridMultilevel"/>
    <w:tmpl w:val="BB2E66E0"/>
    <w:lvl w:ilvl="0" w:tplc="80CA53EA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0ECC"/>
    <w:rsid w:val="0001008B"/>
    <w:rsid w:val="00011329"/>
    <w:rsid w:val="000356C3"/>
    <w:rsid w:val="00043C2E"/>
    <w:rsid w:val="0006614B"/>
    <w:rsid w:val="00067F66"/>
    <w:rsid w:val="0007452B"/>
    <w:rsid w:val="000822AA"/>
    <w:rsid w:val="0009400F"/>
    <w:rsid w:val="000A24E3"/>
    <w:rsid w:val="000A7964"/>
    <w:rsid w:val="000D400D"/>
    <w:rsid w:val="000F1160"/>
    <w:rsid w:val="000F17FD"/>
    <w:rsid w:val="000F4330"/>
    <w:rsid w:val="000F484B"/>
    <w:rsid w:val="00117639"/>
    <w:rsid w:val="001218C2"/>
    <w:rsid w:val="00130F22"/>
    <w:rsid w:val="0013226F"/>
    <w:rsid w:val="00141BE2"/>
    <w:rsid w:val="001461F1"/>
    <w:rsid w:val="00161CA8"/>
    <w:rsid w:val="00165200"/>
    <w:rsid w:val="00181626"/>
    <w:rsid w:val="00187F91"/>
    <w:rsid w:val="0019358F"/>
    <w:rsid w:val="001A0586"/>
    <w:rsid w:val="001A0884"/>
    <w:rsid w:val="001A37F5"/>
    <w:rsid w:val="001B045C"/>
    <w:rsid w:val="001B75B5"/>
    <w:rsid w:val="001C55C5"/>
    <w:rsid w:val="001E055D"/>
    <w:rsid w:val="001F0409"/>
    <w:rsid w:val="001F124B"/>
    <w:rsid w:val="001F4B40"/>
    <w:rsid w:val="00223B47"/>
    <w:rsid w:val="002474EF"/>
    <w:rsid w:val="00247BEE"/>
    <w:rsid w:val="00252EE6"/>
    <w:rsid w:val="00256F0B"/>
    <w:rsid w:val="0026109A"/>
    <w:rsid w:val="00262A2D"/>
    <w:rsid w:val="00265020"/>
    <w:rsid w:val="00267FD7"/>
    <w:rsid w:val="00277D17"/>
    <w:rsid w:val="002915F0"/>
    <w:rsid w:val="00295D40"/>
    <w:rsid w:val="002A28F4"/>
    <w:rsid w:val="002A61F5"/>
    <w:rsid w:val="002B31EF"/>
    <w:rsid w:val="002B55FB"/>
    <w:rsid w:val="002C09C4"/>
    <w:rsid w:val="00300D5D"/>
    <w:rsid w:val="00301702"/>
    <w:rsid w:val="00317448"/>
    <w:rsid w:val="00324BAC"/>
    <w:rsid w:val="0033320F"/>
    <w:rsid w:val="00337853"/>
    <w:rsid w:val="003464C9"/>
    <w:rsid w:val="003474D1"/>
    <w:rsid w:val="003601A6"/>
    <w:rsid w:val="00360592"/>
    <w:rsid w:val="00363167"/>
    <w:rsid w:val="00371967"/>
    <w:rsid w:val="00381F58"/>
    <w:rsid w:val="0038292E"/>
    <w:rsid w:val="00382B5E"/>
    <w:rsid w:val="003863E0"/>
    <w:rsid w:val="00392696"/>
    <w:rsid w:val="003C734A"/>
    <w:rsid w:val="003D4840"/>
    <w:rsid w:val="003E2A69"/>
    <w:rsid w:val="003E65A7"/>
    <w:rsid w:val="003F1A30"/>
    <w:rsid w:val="003F57A8"/>
    <w:rsid w:val="00421393"/>
    <w:rsid w:val="00423611"/>
    <w:rsid w:val="004272FF"/>
    <w:rsid w:val="00440ECC"/>
    <w:rsid w:val="00443725"/>
    <w:rsid w:val="004672F8"/>
    <w:rsid w:val="00467F51"/>
    <w:rsid w:val="004949EB"/>
    <w:rsid w:val="004A74C3"/>
    <w:rsid w:val="004A7DEA"/>
    <w:rsid w:val="004B65D0"/>
    <w:rsid w:val="004B6EE6"/>
    <w:rsid w:val="004C0717"/>
    <w:rsid w:val="004C4CDC"/>
    <w:rsid w:val="004D055B"/>
    <w:rsid w:val="004F0D4E"/>
    <w:rsid w:val="004F2158"/>
    <w:rsid w:val="005000E7"/>
    <w:rsid w:val="00525C79"/>
    <w:rsid w:val="00557A99"/>
    <w:rsid w:val="00565961"/>
    <w:rsid w:val="005664B1"/>
    <w:rsid w:val="00571F29"/>
    <w:rsid w:val="005721E7"/>
    <w:rsid w:val="00596699"/>
    <w:rsid w:val="005D432F"/>
    <w:rsid w:val="005E1C6D"/>
    <w:rsid w:val="006050D0"/>
    <w:rsid w:val="006075D3"/>
    <w:rsid w:val="00616F12"/>
    <w:rsid w:val="00643D5C"/>
    <w:rsid w:val="00652DE0"/>
    <w:rsid w:val="00657B77"/>
    <w:rsid w:val="00674847"/>
    <w:rsid w:val="0068064A"/>
    <w:rsid w:val="00680BDE"/>
    <w:rsid w:val="006846D7"/>
    <w:rsid w:val="00695239"/>
    <w:rsid w:val="006A0F48"/>
    <w:rsid w:val="006A654B"/>
    <w:rsid w:val="006C58FA"/>
    <w:rsid w:val="006E771A"/>
    <w:rsid w:val="006F698D"/>
    <w:rsid w:val="006F7B2E"/>
    <w:rsid w:val="0070617C"/>
    <w:rsid w:val="00715CB4"/>
    <w:rsid w:val="007256D0"/>
    <w:rsid w:val="00733257"/>
    <w:rsid w:val="007556A9"/>
    <w:rsid w:val="00757B13"/>
    <w:rsid w:val="007642CE"/>
    <w:rsid w:val="00766E4B"/>
    <w:rsid w:val="00780284"/>
    <w:rsid w:val="00784CA1"/>
    <w:rsid w:val="00792575"/>
    <w:rsid w:val="0079606C"/>
    <w:rsid w:val="007A4627"/>
    <w:rsid w:val="007C5367"/>
    <w:rsid w:val="007C74BE"/>
    <w:rsid w:val="007D07A3"/>
    <w:rsid w:val="007E029B"/>
    <w:rsid w:val="007F2E93"/>
    <w:rsid w:val="00800D3D"/>
    <w:rsid w:val="00802E3C"/>
    <w:rsid w:val="0081260E"/>
    <w:rsid w:val="00813CE6"/>
    <w:rsid w:val="00814B3B"/>
    <w:rsid w:val="00820D61"/>
    <w:rsid w:val="00821ED3"/>
    <w:rsid w:val="00822328"/>
    <w:rsid w:val="00823A1A"/>
    <w:rsid w:val="00825F84"/>
    <w:rsid w:val="00826E14"/>
    <w:rsid w:val="00832BDC"/>
    <w:rsid w:val="00835491"/>
    <w:rsid w:val="00847C52"/>
    <w:rsid w:val="00850484"/>
    <w:rsid w:val="008565F1"/>
    <w:rsid w:val="00861000"/>
    <w:rsid w:val="0088124D"/>
    <w:rsid w:val="00885C75"/>
    <w:rsid w:val="00894D66"/>
    <w:rsid w:val="00897162"/>
    <w:rsid w:val="008A3A43"/>
    <w:rsid w:val="008A5303"/>
    <w:rsid w:val="008A6BDA"/>
    <w:rsid w:val="008A6FDF"/>
    <w:rsid w:val="008B413B"/>
    <w:rsid w:val="008C0C87"/>
    <w:rsid w:val="008D27DB"/>
    <w:rsid w:val="008E6686"/>
    <w:rsid w:val="008F0845"/>
    <w:rsid w:val="008F2F52"/>
    <w:rsid w:val="008F4429"/>
    <w:rsid w:val="00905858"/>
    <w:rsid w:val="009061CC"/>
    <w:rsid w:val="00930912"/>
    <w:rsid w:val="00931DB1"/>
    <w:rsid w:val="00945EA3"/>
    <w:rsid w:val="009508D5"/>
    <w:rsid w:val="00985E1C"/>
    <w:rsid w:val="0098725C"/>
    <w:rsid w:val="00997263"/>
    <w:rsid w:val="009B5A92"/>
    <w:rsid w:val="009C15D9"/>
    <w:rsid w:val="009D1A17"/>
    <w:rsid w:val="009E4863"/>
    <w:rsid w:val="009F6C0B"/>
    <w:rsid w:val="00A166B6"/>
    <w:rsid w:val="00A17338"/>
    <w:rsid w:val="00A3497D"/>
    <w:rsid w:val="00A34984"/>
    <w:rsid w:val="00A52254"/>
    <w:rsid w:val="00A52901"/>
    <w:rsid w:val="00A53CE1"/>
    <w:rsid w:val="00A804E6"/>
    <w:rsid w:val="00A87DFA"/>
    <w:rsid w:val="00AA6BF1"/>
    <w:rsid w:val="00AA6D4A"/>
    <w:rsid w:val="00AB7959"/>
    <w:rsid w:val="00AD5231"/>
    <w:rsid w:val="00AE42D5"/>
    <w:rsid w:val="00AE5409"/>
    <w:rsid w:val="00B0783C"/>
    <w:rsid w:val="00B259AF"/>
    <w:rsid w:val="00B33662"/>
    <w:rsid w:val="00B511E8"/>
    <w:rsid w:val="00B54435"/>
    <w:rsid w:val="00B619E4"/>
    <w:rsid w:val="00B7239A"/>
    <w:rsid w:val="00B74093"/>
    <w:rsid w:val="00B772A8"/>
    <w:rsid w:val="00B94D56"/>
    <w:rsid w:val="00BA5850"/>
    <w:rsid w:val="00BA620E"/>
    <w:rsid w:val="00BB7674"/>
    <w:rsid w:val="00BC5FBE"/>
    <w:rsid w:val="00BD0E23"/>
    <w:rsid w:val="00C15BD9"/>
    <w:rsid w:val="00C35B73"/>
    <w:rsid w:val="00C36A44"/>
    <w:rsid w:val="00C419E4"/>
    <w:rsid w:val="00C60656"/>
    <w:rsid w:val="00C60D3C"/>
    <w:rsid w:val="00C612AC"/>
    <w:rsid w:val="00C70443"/>
    <w:rsid w:val="00C778A4"/>
    <w:rsid w:val="00C8566D"/>
    <w:rsid w:val="00C86426"/>
    <w:rsid w:val="00C93BC9"/>
    <w:rsid w:val="00C94F7A"/>
    <w:rsid w:val="00C96557"/>
    <w:rsid w:val="00CA1660"/>
    <w:rsid w:val="00CA5EA0"/>
    <w:rsid w:val="00CA79E2"/>
    <w:rsid w:val="00CD1161"/>
    <w:rsid w:val="00CD42EC"/>
    <w:rsid w:val="00CF6791"/>
    <w:rsid w:val="00CF7232"/>
    <w:rsid w:val="00D017F1"/>
    <w:rsid w:val="00D040A4"/>
    <w:rsid w:val="00D21499"/>
    <w:rsid w:val="00D2419E"/>
    <w:rsid w:val="00D2434E"/>
    <w:rsid w:val="00D275B4"/>
    <w:rsid w:val="00D333D7"/>
    <w:rsid w:val="00D33CFA"/>
    <w:rsid w:val="00D43BA0"/>
    <w:rsid w:val="00D5352E"/>
    <w:rsid w:val="00D67C8D"/>
    <w:rsid w:val="00D9111D"/>
    <w:rsid w:val="00DA18D3"/>
    <w:rsid w:val="00DB2CC1"/>
    <w:rsid w:val="00DC3B58"/>
    <w:rsid w:val="00DC50F2"/>
    <w:rsid w:val="00DD6256"/>
    <w:rsid w:val="00E0340A"/>
    <w:rsid w:val="00E06862"/>
    <w:rsid w:val="00E141A5"/>
    <w:rsid w:val="00E33234"/>
    <w:rsid w:val="00E34704"/>
    <w:rsid w:val="00E447FB"/>
    <w:rsid w:val="00E44AB3"/>
    <w:rsid w:val="00E454FD"/>
    <w:rsid w:val="00E749C6"/>
    <w:rsid w:val="00E77511"/>
    <w:rsid w:val="00E94B57"/>
    <w:rsid w:val="00EA0AC1"/>
    <w:rsid w:val="00EC0FDE"/>
    <w:rsid w:val="00EC126E"/>
    <w:rsid w:val="00ED25BB"/>
    <w:rsid w:val="00ED4669"/>
    <w:rsid w:val="00ED690A"/>
    <w:rsid w:val="00EF0E9D"/>
    <w:rsid w:val="00F00B49"/>
    <w:rsid w:val="00F2780F"/>
    <w:rsid w:val="00F302E5"/>
    <w:rsid w:val="00F3611B"/>
    <w:rsid w:val="00F45BDD"/>
    <w:rsid w:val="00F5150A"/>
    <w:rsid w:val="00F53F1B"/>
    <w:rsid w:val="00F611A0"/>
    <w:rsid w:val="00FA3E0E"/>
    <w:rsid w:val="00FB1669"/>
    <w:rsid w:val="00FB2547"/>
    <w:rsid w:val="00FC236D"/>
    <w:rsid w:val="00FC3DC8"/>
    <w:rsid w:val="00FF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45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256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256D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256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256D0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7256D0"/>
    <w:pPr>
      <w:ind w:leftChars="200" w:left="480"/>
    </w:pPr>
  </w:style>
  <w:style w:type="table" w:styleId="TableGrid">
    <w:name w:val="Table Grid"/>
    <w:basedOn w:val="TableNormal"/>
    <w:uiPriority w:val="99"/>
    <w:rsid w:val="00800D3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B65D0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5D0"/>
    <w:rPr>
      <w:rFonts w:ascii="Cambria" w:eastAsia="新細明體" w:hAnsi="Cambria"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241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D2419E"/>
    <w:rPr>
      <w:rFonts w:ascii="細明體" w:eastAsia="細明體" w:hAnsi="細明體" w:cs="細明體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rsid w:val="00F302E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Hyperlink">
    <w:name w:val="Hyperlink"/>
    <w:basedOn w:val="DefaultParagraphFont"/>
    <w:uiPriority w:val="99"/>
    <w:rsid w:val="00360592"/>
    <w:rPr>
      <w:rFonts w:ascii="Arial" w:hAnsi="Arial" w:cs="Arial"/>
      <w:color w:val="1122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5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65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5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65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5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5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652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652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652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652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652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65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65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4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247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65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65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5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65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52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52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65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652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652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65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652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65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65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5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652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52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65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65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65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652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652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csf.org.tw/index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o.gl/forms/aESqX1Dg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6</Pages>
  <Words>470</Words>
  <Characters>2685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103年運動行銷贊助研討會 簡章</dc:title>
  <dc:subject/>
  <dc:creator>user</dc:creator>
  <cp:keywords/>
  <dc:description/>
  <cp:lastModifiedBy>Name</cp:lastModifiedBy>
  <cp:revision>2</cp:revision>
  <cp:lastPrinted>2014-11-06T07:29:00Z</cp:lastPrinted>
  <dcterms:created xsi:type="dcterms:W3CDTF">2014-11-13T00:31:00Z</dcterms:created>
  <dcterms:modified xsi:type="dcterms:W3CDTF">2014-11-13T00:31:00Z</dcterms:modified>
</cp:coreProperties>
</file>